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53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3969"/>
        <w:gridCol w:w="198"/>
        <w:gridCol w:w="2835"/>
      </w:tblGrid>
      <w:tr w:rsidR="00D90CC9" w:rsidRPr="00DE726D" w:rsidTr="00BE0FF1">
        <w:trPr>
          <w:gridAfter w:val="1"/>
          <w:wAfter w:w="2835" w:type="dxa"/>
          <w:trHeight w:val="2112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:rsidR="00D90CC9" w:rsidRPr="00DE726D" w:rsidRDefault="00D90CC9" w:rsidP="00AE68A8"/>
        </w:tc>
        <w:tc>
          <w:tcPr>
            <w:tcW w:w="424" w:type="dxa"/>
            <w:vMerge w:val="restart"/>
          </w:tcPr>
          <w:p w:rsidR="00D90CC9" w:rsidRPr="00DE726D" w:rsidRDefault="00D90CC9" w:rsidP="00AE68A8"/>
        </w:tc>
        <w:tc>
          <w:tcPr>
            <w:tcW w:w="6611" w:type="dxa"/>
            <w:gridSpan w:val="3"/>
            <w:tcBorders>
              <w:bottom w:val="nil"/>
            </w:tcBorders>
          </w:tcPr>
          <w:p w:rsidR="00D90CC9" w:rsidRPr="00D90CC9" w:rsidRDefault="00D90CC9" w:rsidP="00CA3955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  <w:r w:rsidRPr="00D90CC9">
              <w:rPr>
                <w:sz w:val="28"/>
                <w:szCs w:val="28"/>
                <w:lang w:bidi="sk-SK"/>
              </w:rPr>
              <w:br/>
            </w: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názov</w:t>
            </w:r>
          </w:p>
          <w:p w:rsid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organizácie:  </w:t>
            </w:r>
          </w:p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IČO/IČ DPH.</w:t>
            </w: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center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 w:cstheme="minorHAnsi"/>
                <w:b/>
                <w:color w:val="002060"/>
                <w:sz w:val="20"/>
                <w:szCs w:val="20"/>
              </w:rPr>
              <w:t>a</w:t>
            </w:r>
            <w:r w:rsidRPr="00D90CC9">
              <w:rPr>
                <w:rFonts w:asciiTheme="majorHAnsi" w:hAnsiTheme="majorHAnsi" w:cstheme="minorHAnsi"/>
                <w:b/>
                <w:color w:val="002060"/>
                <w:sz w:val="20"/>
                <w:szCs w:val="20"/>
              </w:rPr>
              <w:t>dresa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kontakt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5F47FC9E" wp14:editId="67B3334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0C4257B" wp14:editId="5FDEB9F8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233382">
        <w:trPr>
          <w:gridAfter w:val="1"/>
          <w:wAfter w:w="2835" w:type="dxa"/>
          <w:trHeight w:val="70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 w:val="restart"/>
          </w:tcPr>
          <w:p w:rsidR="00D90CC9" w:rsidRDefault="001139BE" w:rsidP="009B591F">
            <w:pPr>
              <w:pStyle w:val="Nadpis1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:rsidR="001139BE" w:rsidRDefault="001139BE" w:rsidP="001139BE">
            <w:pPr>
              <w:rPr>
                <w:color w:val="002060"/>
              </w:rPr>
            </w:pPr>
            <w:r w:rsidRPr="001139BE">
              <w:rPr>
                <w:color w:val="002060"/>
              </w:rPr>
              <w:t>Prihlasujem sa záväzne na termín:</w:t>
            </w:r>
          </w:p>
          <w:p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430"/>
              <w:gridCol w:w="353"/>
              <w:gridCol w:w="1478"/>
              <w:gridCol w:w="646"/>
              <w:gridCol w:w="2191"/>
              <w:gridCol w:w="293"/>
              <w:gridCol w:w="359"/>
            </w:tblGrid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BD3145" w:rsidRPr="00BD3145" w:rsidRDefault="00BD3145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10.11.2022</w:t>
                  </w:r>
                </w:p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BD3145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Systém manažérstva kvality podľa normy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interný  audítor návody na systémy auditovanie </w:t>
                  </w:r>
                </w:p>
                <w:p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  <w:u w:val="single"/>
                    </w:rPr>
                    <w:t>ISO 19011:2018</w:t>
                  </w:r>
                  <w:r w:rsidRPr="00BD3145"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>11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>.11.2022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Súbežne oba systémy</w:t>
                  </w:r>
                </w:p>
                <w:p w:rsidR="001139BE" w:rsidRPr="00BD3145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Systém environmentálneho manažérstva a podľa normy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: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 </w:t>
                  </w:r>
                </w:p>
                <w:p w:rsidR="001139BE" w:rsidRPr="00BD3145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Systémom manažérstva BOZP podľa normy: </w:t>
                  </w:r>
                </w:p>
                <w:p w:rsidR="0008007C" w:rsidRPr="00BD3145" w:rsidRDefault="001139BE" w:rsidP="00BD3145">
                  <w:pPr>
                    <w:shd w:val="clear" w:color="auto" w:fill="FFFFFF" w:themeFill="background1"/>
                    <w:spacing w:after="0"/>
                    <w:ind w:left="318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 45001:2018</w:t>
                  </w:r>
                </w:p>
              </w:tc>
            </w:tr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>10.</w:t>
                  </w:r>
                  <w:r w:rsidR="00CB18E1">
                    <w:rPr>
                      <w:rFonts w:asciiTheme="majorHAnsi" w:hAnsiTheme="majorHAnsi" w:cstheme="minorHAnsi"/>
                      <w:color w:val="002060"/>
                    </w:rPr>
                    <w:t xml:space="preserve"> a </w:t>
                  </w:r>
                  <w:r w:rsidR="00BD3145" w:rsidRPr="00BD3145">
                    <w:rPr>
                      <w:rFonts w:asciiTheme="majorHAnsi" w:hAnsiTheme="majorHAnsi" w:cstheme="minorHAnsi"/>
                      <w:color w:val="002060"/>
                    </w:rPr>
                    <w:t>11.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>11.2022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IMS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Integrovaný manažérsky systém – systém manažérstva kvality, environmentu a BOZP podľa noriem: </w:t>
                  </w:r>
                </w:p>
                <w:p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9001:2015, </w:t>
                  </w:r>
                </w:p>
                <w:p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14001:2015, </w:t>
                  </w:r>
                </w:p>
                <w:p w:rsidR="001139BE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45001:2018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(normy a interný audit)</w:t>
                  </w:r>
                </w:p>
              </w:tc>
            </w:tr>
            <w:tr w:rsidR="001139BE" w:rsidTr="00BD3145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08007C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CB18E1" w:rsidRDefault="0008007C" w:rsidP="00BD3145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08007C" w:rsidTr="00BD3145">
              <w:trPr>
                <w:gridAfter w:val="2"/>
                <w:wAfter w:w="652" w:type="dxa"/>
              </w:trPr>
              <w:tc>
                <w:tcPr>
                  <w:tcW w:w="6575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Pr="0066170F">
                      <w:rPr>
                        <w:rFonts w:asciiTheme="majorHAnsi" w:hAnsiTheme="majorHAnsi"/>
                        <w:b/>
                        <w:color w:val="002060"/>
                        <w:sz w:val="16"/>
                        <w:szCs w:val="16"/>
                      </w:rPr>
                      <w:t>certicom@certicom.sk</w:t>
                    </w:r>
                  </w:hyperlink>
                </w:p>
                <w:p w:rsidR="0008007C" w:rsidRPr="0066170F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najneskôr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do  20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.10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.2022</w:t>
                  </w:r>
                </w:p>
                <w:p w:rsidR="0008007C" w:rsidRPr="00BD3145" w:rsidRDefault="0008007C" w:rsidP="00BD3145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1139BE" w:rsidTr="00CB18E1">
              <w:tc>
                <w:tcPr>
                  <w:tcW w:w="2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CB18E1" w:rsidRPr="0066170F" w:rsidRDefault="00CB18E1" w:rsidP="00AE68A8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ňa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18E1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</w:t>
                  </w:r>
                </w:p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odpis oprávnenej osoby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:</w:t>
                  </w:r>
                  <w:bookmarkStart w:id="2" w:name="_GoBack"/>
                  <w:bookmarkEnd w:id="2"/>
                </w:p>
              </w:tc>
              <w:tc>
                <w:tcPr>
                  <w:tcW w:w="28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Default="001139BE" w:rsidP="00AE68A8"/>
              </w:tc>
            </w:tr>
          </w:tbl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164"/>
        </w:trPr>
        <w:tc>
          <w:tcPr>
            <w:tcW w:w="720" w:type="dxa"/>
          </w:tcPr>
          <w:p w:rsidR="00D90CC9" w:rsidRPr="00DE726D" w:rsidRDefault="00D90CC9" w:rsidP="00AE68A8"/>
        </w:tc>
        <w:tc>
          <w:tcPr>
            <w:tcW w:w="2944" w:type="dxa"/>
            <w:gridSpan w:val="2"/>
          </w:tcPr>
          <w:p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7E915A92" wp14:editId="294CA06E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54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7BB36C81" wp14:editId="2D569B2F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E726D" w:rsidRDefault="001139BE" w:rsidP="00AE68A8">
            <w:pPr>
              <w:pStyle w:val="Informcie"/>
            </w:pPr>
            <w:r>
              <w:t>Gorkého 10</w:t>
            </w:r>
          </w:p>
          <w:p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24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E8C1989" wp14:editId="0FBC9735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+421 905 386 694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5101783C" wp14:editId="406E878A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certicom@certicom.eu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74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B5288A1" wp14:editId="58507DFA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E77B5E" w:rsidRPr="00DE726D" w:rsidTr="00233382">
        <w:trPr>
          <w:gridAfter w:val="1"/>
          <w:wAfter w:w="2835" w:type="dxa"/>
          <w:trHeight w:val="2448"/>
        </w:trPr>
        <w:tc>
          <w:tcPr>
            <w:tcW w:w="720" w:type="dxa"/>
          </w:tcPr>
          <w:p w:rsidR="00E77B5E" w:rsidRPr="00DE726D" w:rsidRDefault="00E77B5E" w:rsidP="00AE68A8"/>
        </w:tc>
        <w:tc>
          <w:tcPr>
            <w:tcW w:w="2944" w:type="dxa"/>
            <w:gridSpan w:val="2"/>
          </w:tcPr>
          <w:p w:rsidR="00E77B5E" w:rsidRPr="00DE726D" w:rsidRDefault="00E77B5E" w:rsidP="00AE68A8"/>
        </w:tc>
        <w:tc>
          <w:tcPr>
            <w:tcW w:w="424" w:type="dxa"/>
          </w:tcPr>
          <w:p w:rsidR="00E77B5E" w:rsidRPr="00DE726D" w:rsidRDefault="00E77B5E" w:rsidP="00AE68A8"/>
        </w:tc>
        <w:tc>
          <w:tcPr>
            <w:tcW w:w="6611" w:type="dxa"/>
            <w:gridSpan w:val="3"/>
            <w:vMerge/>
          </w:tcPr>
          <w:p w:rsidR="00E77B5E" w:rsidRPr="00DE726D" w:rsidRDefault="00E77B5E" w:rsidP="00AE68A8"/>
        </w:tc>
      </w:tr>
    </w:tbl>
    <w:p w:rsidR="007F5B63" w:rsidRPr="00DE726D" w:rsidRDefault="007F5B63" w:rsidP="0066170F"/>
    <w:sectPr w:rsidR="007F5B63" w:rsidRPr="00DE726D" w:rsidSect="00DE726D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25E" w:rsidRDefault="008C325E" w:rsidP="00590471">
      <w:r>
        <w:separator/>
      </w:r>
    </w:p>
  </w:endnote>
  <w:endnote w:type="continuationSeparator" w:id="0">
    <w:p w:rsidR="008C325E" w:rsidRDefault="008C325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25E" w:rsidRDefault="008C325E" w:rsidP="00590471">
      <w:r>
        <w:separator/>
      </w:r>
    </w:p>
  </w:footnote>
  <w:footnote w:type="continuationSeparator" w:id="0">
    <w:p w:rsidR="008C325E" w:rsidRDefault="008C325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bidi="sk-SK"/>
      </w:rPr>
      <w:drawing>
        <wp:anchor distT="0" distB="0" distL="114300" distR="114300" simplePos="0" relativeHeight="251658240" behindDoc="1" locked="0" layoutInCell="1" allowOverlap="1" wp14:anchorId="37A7567D" wp14:editId="29ADBDF9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D2F8E29" wp14:editId="746D8153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42ACAE" wp14:editId="1BE76E26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3A"/>
    <w:rsid w:val="00055B72"/>
    <w:rsid w:val="00060042"/>
    <w:rsid w:val="0008007C"/>
    <w:rsid w:val="0008685D"/>
    <w:rsid w:val="00112FD7"/>
    <w:rsid w:val="001139BE"/>
    <w:rsid w:val="001253DD"/>
    <w:rsid w:val="00150ABD"/>
    <w:rsid w:val="00222466"/>
    <w:rsid w:val="00233382"/>
    <w:rsid w:val="00236632"/>
    <w:rsid w:val="0029260E"/>
    <w:rsid w:val="002B4549"/>
    <w:rsid w:val="002B5DB3"/>
    <w:rsid w:val="002B7979"/>
    <w:rsid w:val="00310F17"/>
    <w:rsid w:val="003326CB"/>
    <w:rsid w:val="00376291"/>
    <w:rsid w:val="003763B9"/>
    <w:rsid w:val="00380FD1"/>
    <w:rsid w:val="00383D02"/>
    <w:rsid w:val="00384CE1"/>
    <w:rsid w:val="004E158A"/>
    <w:rsid w:val="00545673"/>
    <w:rsid w:val="005471D7"/>
    <w:rsid w:val="00565C77"/>
    <w:rsid w:val="0056708E"/>
    <w:rsid w:val="005801E5"/>
    <w:rsid w:val="00590471"/>
    <w:rsid w:val="005D01FA"/>
    <w:rsid w:val="005D45DC"/>
    <w:rsid w:val="0066170F"/>
    <w:rsid w:val="006716D8"/>
    <w:rsid w:val="006920F0"/>
    <w:rsid w:val="006C020C"/>
    <w:rsid w:val="006D79A8"/>
    <w:rsid w:val="00752B9D"/>
    <w:rsid w:val="007575B6"/>
    <w:rsid w:val="007F5B63"/>
    <w:rsid w:val="00803A0A"/>
    <w:rsid w:val="00846CB9"/>
    <w:rsid w:val="008A1E6E"/>
    <w:rsid w:val="008B108C"/>
    <w:rsid w:val="008C2CFC"/>
    <w:rsid w:val="008C325E"/>
    <w:rsid w:val="009475DC"/>
    <w:rsid w:val="00967B93"/>
    <w:rsid w:val="0099133A"/>
    <w:rsid w:val="009B591F"/>
    <w:rsid w:val="00A31B16"/>
    <w:rsid w:val="00AE68A8"/>
    <w:rsid w:val="00B6466C"/>
    <w:rsid w:val="00B76CDA"/>
    <w:rsid w:val="00BD3145"/>
    <w:rsid w:val="00C14078"/>
    <w:rsid w:val="00C83A18"/>
    <w:rsid w:val="00CA3955"/>
    <w:rsid w:val="00CB18E1"/>
    <w:rsid w:val="00CC1E8B"/>
    <w:rsid w:val="00CD2321"/>
    <w:rsid w:val="00CE1E3D"/>
    <w:rsid w:val="00D053FA"/>
    <w:rsid w:val="00D26515"/>
    <w:rsid w:val="00D90CC9"/>
    <w:rsid w:val="00DE726D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Mention">
    <w:name w:val="Mention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zvny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s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44E20C-96CF-4CAE-A65D-256CC9C74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Motivačný list s modrými kruhmi</Template>
  <TotalTime>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2022-09-23T07:51:00Z</dcterms:created>
  <dcterms:modified xsi:type="dcterms:W3CDTF">2022-09-23T09:30:00Z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