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818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uľka rozloženia"/>
      </w:tblPr>
      <w:tblGrid>
        <w:gridCol w:w="720"/>
        <w:gridCol w:w="631"/>
        <w:gridCol w:w="2313"/>
        <w:gridCol w:w="424"/>
        <w:gridCol w:w="2444"/>
        <w:gridCol w:w="4253"/>
        <w:gridCol w:w="200"/>
        <w:gridCol w:w="2833"/>
      </w:tblGrid>
      <w:tr w:rsidR="00D90CC9" w:rsidRPr="00DE726D" w14:paraId="027F900B" w14:textId="77777777" w:rsidTr="00067684">
        <w:trPr>
          <w:gridAfter w:val="1"/>
          <w:wAfter w:w="2833" w:type="dxa"/>
          <w:trHeight w:val="997"/>
        </w:trPr>
        <w:tc>
          <w:tcPr>
            <w:tcW w:w="3664" w:type="dxa"/>
            <w:gridSpan w:val="3"/>
            <w:vMerge w:val="restart"/>
            <w:tcMar>
              <w:left w:w="0" w:type="dxa"/>
              <w:right w:w="0" w:type="dxa"/>
            </w:tcMar>
          </w:tcPr>
          <w:p w14:paraId="01C4EA11" w14:textId="77777777" w:rsidR="00D90CC9" w:rsidRPr="00DE726D" w:rsidRDefault="00D90CC9" w:rsidP="00AE68A8"/>
        </w:tc>
        <w:tc>
          <w:tcPr>
            <w:tcW w:w="424" w:type="dxa"/>
            <w:vMerge w:val="restart"/>
          </w:tcPr>
          <w:p w14:paraId="7A543B81" w14:textId="77777777" w:rsidR="00D90CC9" w:rsidRPr="00DE726D" w:rsidRDefault="00D90CC9" w:rsidP="00AE68A8"/>
        </w:tc>
        <w:tc>
          <w:tcPr>
            <w:tcW w:w="6897" w:type="dxa"/>
            <w:gridSpan w:val="3"/>
            <w:tcBorders>
              <w:bottom w:val="nil"/>
            </w:tcBorders>
          </w:tcPr>
          <w:p w14:paraId="0C7BBFF3" w14:textId="4A539AD0" w:rsidR="00D90CC9" w:rsidRPr="00D90CC9" w:rsidRDefault="00D90CC9" w:rsidP="00067684">
            <w:pPr>
              <w:pStyle w:val="Nzov"/>
              <w:rPr>
                <w:sz w:val="28"/>
                <w:szCs w:val="28"/>
              </w:rPr>
            </w:pPr>
            <w:r w:rsidRPr="00D90CC9">
              <w:rPr>
                <w:sz w:val="28"/>
                <w:szCs w:val="28"/>
              </w:rPr>
              <w:t>Titul. Meno Priezvisko, titul:</w:t>
            </w:r>
          </w:p>
        </w:tc>
      </w:tr>
      <w:tr w:rsidR="00D90CC9" w:rsidRPr="00DE726D" w14:paraId="739FF0D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72C5A366" w14:textId="77777777" w:rsidR="00D90CC9" w:rsidRPr="00DE726D" w:rsidRDefault="00D90CC9" w:rsidP="00AE68A8"/>
        </w:tc>
        <w:tc>
          <w:tcPr>
            <w:tcW w:w="424" w:type="dxa"/>
            <w:vMerge/>
          </w:tcPr>
          <w:p w14:paraId="231A831C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4B2487BD" w14:textId="0AE51971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 xml:space="preserve"> </w:t>
            </w:r>
            <w:r w:rsidR="00D5300D"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N</w:t>
            </w: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ázov</w:t>
            </w:r>
            <w:r w:rsidR="00D5300D"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 xml:space="preserve"> </w:t>
            </w:r>
          </w:p>
          <w:p w14:paraId="53782AD6" w14:textId="77777777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 xml:space="preserve">organizácie:  </w:t>
            </w:r>
          </w:p>
          <w:p w14:paraId="44103107" w14:textId="77777777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</w:p>
        </w:tc>
        <w:tc>
          <w:tcPr>
            <w:tcW w:w="4253" w:type="dxa"/>
            <w:vAlign w:val="bottom"/>
          </w:tcPr>
          <w:p w14:paraId="3C35B8DA" w14:textId="77777777"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 w:val="restart"/>
            <w:tcBorders>
              <w:left w:val="nil"/>
            </w:tcBorders>
            <w:vAlign w:val="bottom"/>
          </w:tcPr>
          <w:p w14:paraId="74015ED4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6028297B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59E72B77" w14:textId="77777777" w:rsidR="00D90CC9" w:rsidRPr="00DE726D" w:rsidRDefault="00D90CC9" w:rsidP="00AE68A8"/>
        </w:tc>
        <w:tc>
          <w:tcPr>
            <w:tcW w:w="424" w:type="dxa"/>
            <w:vMerge/>
          </w:tcPr>
          <w:p w14:paraId="147B5976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5B23C68D" w14:textId="3499B875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IČO/IČ DPH</w:t>
            </w:r>
            <w:r w:rsidR="00D5300D"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:</w:t>
            </w:r>
          </w:p>
        </w:tc>
        <w:tc>
          <w:tcPr>
            <w:tcW w:w="4253" w:type="dxa"/>
            <w:vAlign w:val="bottom"/>
          </w:tcPr>
          <w:p w14:paraId="06850264" w14:textId="77777777" w:rsidR="00D90CC9" w:rsidRPr="00DE726D" w:rsidRDefault="00D90CC9" w:rsidP="00D90CC9">
            <w:pPr>
              <w:pStyle w:val="Kontakt"/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37B970C6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50CA8F5B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7FCC2D72" w14:textId="77777777" w:rsidR="00D90CC9" w:rsidRPr="00DE726D" w:rsidRDefault="00D90CC9" w:rsidP="00AE68A8"/>
        </w:tc>
        <w:tc>
          <w:tcPr>
            <w:tcW w:w="424" w:type="dxa"/>
            <w:vMerge/>
          </w:tcPr>
          <w:p w14:paraId="56F85F7B" w14:textId="77777777" w:rsidR="00D90CC9" w:rsidRPr="00DE726D" w:rsidRDefault="00D90CC9" w:rsidP="00AE68A8"/>
        </w:tc>
        <w:tc>
          <w:tcPr>
            <w:tcW w:w="2444" w:type="dxa"/>
            <w:vAlign w:val="center"/>
          </w:tcPr>
          <w:p w14:paraId="1173CF46" w14:textId="77777777" w:rsidR="00D90CC9" w:rsidRPr="00067684" w:rsidRDefault="00D90CC9" w:rsidP="00D90CC9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 w:cstheme="minorHAnsi"/>
                <w:b/>
                <w:color w:val="002060"/>
                <w:sz w:val="16"/>
                <w:szCs w:val="16"/>
              </w:rPr>
              <w:t>adresa :</w:t>
            </w:r>
          </w:p>
        </w:tc>
        <w:tc>
          <w:tcPr>
            <w:tcW w:w="4253" w:type="dxa"/>
            <w:vAlign w:val="bottom"/>
          </w:tcPr>
          <w:p w14:paraId="22E35EE3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07BBF59F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2EB034E1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05EA718D" w14:textId="77777777" w:rsidR="00D90CC9" w:rsidRPr="00DE726D" w:rsidRDefault="00D90CC9" w:rsidP="00AE68A8"/>
        </w:tc>
        <w:tc>
          <w:tcPr>
            <w:tcW w:w="424" w:type="dxa"/>
            <w:vMerge/>
          </w:tcPr>
          <w:p w14:paraId="0E12D962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042A500F" w14:textId="77777777" w:rsidR="00D90CC9" w:rsidRPr="00067684" w:rsidRDefault="00D90CC9" w:rsidP="00CA3955">
            <w:pPr>
              <w:pStyle w:val="Kontakt"/>
              <w:rPr>
                <w:rFonts w:asciiTheme="majorHAnsi" w:hAnsiTheme="majorHAnsi"/>
                <w:b/>
                <w:color w:val="002060"/>
                <w:sz w:val="16"/>
                <w:szCs w:val="16"/>
              </w:rPr>
            </w:pPr>
            <w:r w:rsidRPr="00067684">
              <w:rPr>
                <w:rFonts w:asciiTheme="majorHAnsi" w:hAnsiTheme="majorHAnsi"/>
                <w:b/>
                <w:color w:val="002060"/>
                <w:sz w:val="16"/>
                <w:szCs w:val="16"/>
              </w:rPr>
              <w:t>kontakt :</w:t>
            </w:r>
          </w:p>
        </w:tc>
        <w:tc>
          <w:tcPr>
            <w:tcW w:w="4253" w:type="dxa"/>
            <w:vAlign w:val="bottom"/>
          </w:tcPr>
          <w:p w14:paraId="664DFF8D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5951B597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74E9987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38E9591B" w14:textId="77777777" w:rsidR="00D90CC9" w:rsidRPr="00DE726D" w:rsidRDefault="00D90CC9" w:rsidP="00AE68A8"/>
        </w:tc>
        <w:tc>
          <w:tcPr>
            <w:tcW w:w="424" w:type="dxa"/>
            <w:vMerge/>
          </w:tcPr>
          <w:p w14:paraId="6B0C3194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4DD6F3A0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7D2A0D44" wp14:editId="514BEB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2540</wp:posOffset>
                      </wp:positionV>
                      <wp:extent cx="338455" cy="346075"/>
                      <wp:effectExtent l="0" t="0" r="4445" b="0"/>
                      <wp:wrapThrough wrapText="bothSides">
                        <wp:wrapPolygon edited="0">
                          <wp:start x="4863" y="0"/>
                          <wp:lineTo x="0" y="2378"/>
                          <wp:lineTo x="0" y="15457"/>
                          <wp:lineTo x="1216" y="19024"/>
                          <wp:lineTo x="3647" y="20213"/>
                          <wp:lineTo x="18236" y="20213"/>
                          <wp:lineTo x="20668" y="17835"/>
                          <wp:lineTo x="20668" y="1189"/>
                          <wp:lineTo x="14589" y="0"/>
                          <wp:lineTo x="4863" y="0"/>
                        </wp:wrapPolygon>
                      </wp:wrapThrough>
                      <wp:docPr id="29" name="Skupina 29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30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1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B93002" id="Skupina 29" o:spid="_x0000_s1026" alt="Ikona e-mailu" style="position:absolute;margin-left:-.15pt;margin-top:.2pt;width:26.65pt;height:27.25pt;z-index:-251658240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Zw2CzQAAH/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">
                        <v:imagedata r:id="rId12" o:title="Ikona e-mailu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4253" w:type="dxa"/>
            <w:vAlign w:val="bottom"/>
          </w:tcPr>
          <w:p w14:paraId="4A4D1A84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vMerge/>
            <w:tcBorders>
              <w:left w:val="nil"/>
            </w:tcBorders>
            <w:vAlign w:val="bottom"/>
          </w:tcPr>
          <w:p w14:paraId="0AFF082F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7B3C6DB6" w14:textId="77777777" w:rsidTr="00D5300D">
        <w:trPr>
          <w:trHeight w:val="215"/>
        </w:trPr>
        <w:tc>
          <w:tcPr>
            <w:tcW w:w="3664" w:type="dxa"/>
            <w:gridSpan w:val="3"/>
            <w:vMerge/>
          </w:tcPr>
          <w:p w14:paraId="408AD935" w14:textId="77777777" w:rsidR="00D90CC9" w:rsidRPr="00DE726D" w:rsidRDefault="00D90CC9" w:rsidP="00AE68A8"/>
        </w:tc>
        <w:tc>
          <w:tcPr>
            <w:tcW w:w="424" w:type="dxa"/>
            <w:vMerge/>
          </w:tcPr>
          <w:p w14:paraId="29BBA74A" w14:textId="77777777" w:rsidR="00D90CC9" w:rsidRPr="00DE726D" w:rsidRDefault="00D90CC9" w:rsidP="00AE68A8"/>
        </w:tc>
        <w:tc>
          <w:tcPr>
            <w:tcW w:w="2444" w:type="dxa"/>
            <w:vAlign w:val="bottom"/>
          </w:tcPr>
          <w:p w14:paraId="1F0D7DFA" w14:textId="77777777" w:rsidR="00D90CC9" w:rsidRPr="00DE726D" w:rsidRDefault="00D90CC9" w:rsidP="00CA3955">
            <w:pPr>
              <w:pStyle w:val="Kontakt"/>
              <w:rPr>
                <w:noProof/>
                <w:lang w:eastAsia="sk-SK"/>
              </w:rPr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8A6D79C" wp14:editId="63AA66D1">
                      <wp:extent cx="337820" cy="337185"/>
                      <wp:effectExtent l="0" t="0" r="5080" b="5715"/>
                      <wp:docPr id="32" name="Skupina 3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3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4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50AE2" id="Skupina 3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+g+IzYAACA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3" w:type="dxa"/>
            <w:vAlign w:val="bottom"/>
          </w:tcPr>
          <w:p w14:paraId="63A6AD38" w14:textId="77777777" w:rsidR="00D90CC9" w:rsidRPr="00CA3955" w:rsidRDefault="00D90CC9" w:rsidP="00CA3955">
            <w:pPr>
              <w:pStyle w:val="Kontakt"/>
              <w:rPr>
                <w:rFonts w:asciiTheme="majorHAnsi" w:hAnsiTheme="majorHAnsi"/>
                <w:color w:val="002060"/>
                <w:sz w:val="28"/>
                <w:szCs w:val="28"/>
              </w:rPr>
            </w:pPr>
          </w:p>
        </w:tc>
        <w:tc>
          <w:tcPr>
            <w:tcW w:w="3033" w:type="dxa"/>
            <w:gridSpan w:val="2"/>
            <w:tcBorders>
              <w:left w:val="nil"/>
            </w:tcBorders>
            <w:vAlign w:val="bottom"/>
          </w:tcPr>
          <w:p w14:paraId="0C502F8A" w14:textId="77777777" w:rsidR="00D90CC9" w:rsidRPr="00DE726D" w:rsidRDefault="00D90CC9" w:rsidP="009B591F">
            <w:pPr>
              <w:pStyle w:val="Kontakt"/>
            </w:pPr>
          </w:p>
        </w:tc>
      </w:tr>
      <w:tr w:rsidR="00D90CC9" w:rsidRPr="00DE726D" w14:paraId="05FB9D94" w14:textId="77777777" w:rsidTr="00D5300D">
        <w:trPr>
          <w:gridAfter w:val="1"/>
          <w:wAfter w:w="2833" w:type="dxa"/>
          <w:trHeight w:val="705"/>
        </w:trPr>
        <w:tc>
          <w:tcPr>
            <w:tcW w:w="3664" w:type="dxa"/>
            <w:gridSpan w:val="3"/>
            <w:vMerge/>
          </w:tcPr>
          <w:p w14:paraId="5849E23E" w14:textId="77777777" w:rsidR="00D90CC9" w:rsidRPr="00DE726D" w:rsidRDefault="00D90CC9" w:rsidP="00AE68A8"/>
        </w:tc>
        <w:tc>
          <w:tcPr>
            <w:tcW w:w="424" w:type="dxa"/>
            <w:vMerge/>
          </w:tcPr>
          <w:p w14:paraId="25793992" w14:textId="77777777" w:rsidR="00D90CC9" w:rsidRPr="00DE726D" w:rsidRDefault="00D90CC9" w:rsidP="00AE68A8"/>
        </w:tc>
        <w:tc>
          <w:tcPr>
            <w:tcW w:w="6897" w:type="dxa"/>
            <w:gridSpan w:val="3"/>
            <w:vMerge w:val="restart"/>
          </w:tcPr>
          <w:p w14:paraId="36A24FBC" w14:textId="77777777" w:rsidR="00D90CC9" w:rsidRDefault="001139BE" w:rsidP="00C174EF">
            <w:pPr>
              <w:pStyle w:val="Nadpis1"/>
              <w:spacing w:before="0" w:after="0"/>
              <w:rPr>
                <w:rFonts w:asciiTheme="majorHAnsi" w:hAnsiTheme="majorHAnsi"/>
                <w:bCs w:val="0"/>
                <w:color w:val="002060"/>
                <w:sz w:val="20"/>
              </w:rPr>
            </w:pPr>
            <w:r w:rsidRPr="001139BE">
              <w:rPr>
                <w:rFonts w:asciiTheme="majorHAnsi" w:hAnsiTheme="majorHAnsi"/>
                <w:bCs w:val="0"/>
                <w:color w:val="002060"/>
                <w:sz w:val="24"/>
                <w:szCs w:val="24"/>
              </w:rPr>
              <w:t>Účastník kurzu</w:t>
            </w:r>
            <w:r w:rsidRPr="001139BE">
              <w:rPr>
                <w:rFonts w:asciiTheme="majorHAnsi" w:hAnsiTheme="majorHAnsi"/>
                <w:bCs w:val="0"/>
                <w:color w:val="002060"/>
                <w:sz w:val="20"/>
              </w:rPr>
              <w:t xml:space="preserve"> (prihláška je určená pre jedného účastníka)</w:t>
            </w:r>
          </w:p>
          <w:p w14:paraId="0BD9B3E5" w14:textId="77777777" w:rsidR="001139BE" w:rsidRDefault="001139BE" w:rsidP="00C174EF">
            <w:pPr>
              <w:spacing w:after="0"/>
              <w:rPr>
                <w:color w:val="002060"/>
              </w:rPr>
            </w:pPr>
            <w:r w:rsidRPr="001139BE">
              <w:rPr>
                <w:color w:val="002060"/>
              </w:rPr>
              <w:t>Prihlasujem sa záväzne na termín:</w:t>
            </w:r>
          </w:p>
          <w:p w14:paraId="39D70E71" w14:textId="77777777" w:rsidR="00BD3145" w:rsidRPr="00BD3145" w:rsidRDefault="00BD3145" w:rsidP="00CB18E1">
            <w:pPr>
              <w:tabs>
                <w:tab w:val="left" w:pos="1985"/>
              </w:tabs>
              <w:spacing w:after="60"/>
              <w:rPr>
                <w:rFonts w:asciiTheme="majorHAnsi" w:hAnsiTheme="majorHAnsi" w:cstheme="minorHAnsi"/>
                <w:color w:val="002060"/>
                <w:sz w:val="12"/>
                <w:szCs w:val="12"/>
              </w:rPr>
            </w:pP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  <w:u w:val="single"/>
              </w:rPr>
              <w:t>Poznámka</w:t>
            </w:r>
            <w:r w:rsidRPr="00BD3145">
              <w:rPr>
                <w:rFonts w:asciiTheme="majorHAnsi" w:hAnsiTheme="majorHAnsi" w:cstheme="minorHAnsi"/>
                <w:color w:val="002060"/>
                <w:sz w:val="12"/>
                <w:szCs w:val="12"/>
              </w:rPr>
              <w:t xml:space="preserve"> :   Požiadavku prosím  označte krížikom  v štvorčeku.</w:t>
            </w:r>
          </w:p>
          <w:tbl>
            <w:tblPr>
              <w:tblStyle w:val="Mriekatabuky"/>
              <w:tblW w:w="7227" w:type="dxa"/>
              <w:tblLayout w:type="fixed"/>
              <w:tblLook w:val="04A0" w:firstRow="1" w:lastRow="0" w:firstColumn="1" w:lastColumn="0" w:noHBand="0" w:noVBand="1"/>
            </w:tblPr>
            <w:tblGrid>
              <w:gridCol w:w="1340"/>
              <w:gridCol w:w="137"/>
              <w:gridCol w:w="146"/>
              <w:gridCol w:w="637"/>
              <w:gridCol w:w="1478"/>
              <w:gridCol w:w="646"/>
              <w:gridCol w:w="1917"/>
              <w:gridCol w:w="274"/>
              <w:gridCol w:w="9"/>
              <w:gridCol w:w="643"/>
            </w:tblGrid>
            <w:tr w:rsidR="001139BE" w14:paraId="2607E1B9" w14:textId="77777777" w:rsidTr="00C61024">
              <w:trPr>
                <w:gridAfter w:val="3"/>
                <w:wAfter w:w="926" w:type="dxa"/>
                <w:trHeight w:val="517"/>
              </w:trPr>
              <w:tc>
                <w:tcPr>
                  <w:tcW w:w="1340" w:type="dxa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7F0C4316" w14:textId="2C278A16" w:rsidR="002430B7" w:rsidRPr="002430B7" w:rsidRDefault="00BD3145" w:rsidP="00F92B23">
                  <w:pPr>
                    <w:rPr>
                      <w:rFonts w:asciiTheme="majorHAnsi" w:hAnsiTheme="majorHAnsi" w:cstheme="minorHAnsi"/>
                      <w:color w:val="00206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</w:rPr>
                    <w:t xml:space="preserve"> </w:t>
                  </w:r>
                  <w:r w:rsidR="00F92B23">
                    <w:rPr>
                      <w:rFonts w:asciiTheme="majorHAnsi" w:hAnsiTheme="majorHAnsi" w:cstheme="minorHAnsi"/>
                      <w:color w:val="002060"/>
                    </w:rPr>
                    <w:t>1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</w:rPr>
                    <w:t>9.</w:t>
                  </w:r>
                  <w:r w:rsidR="002430B7">
                    <w:rPr>
                      <w:rFonts w:asciiTheme="majorHAnsi" w:hAnsiTheme="majorHAnsi" w:cstheme="minorHAnsi"/>
                      <w:color w:val="002060"/>
                    </w:rPr>
                    <w:t>0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</w:rPr>
                    <w:t>5</w:t>
                  </w:r>
                  <w:r w:rsidR="002430B7">
                    <w:rPr>
                      <w:rFonts w:asciiTheme="majorHAnsi" w:hAnsiTheme="majorHAnsi" w:cstheme="minorHAnsi"/>
                      <w:color w:val="002060"/>
                    </w:rPr>
                    <w:t>.202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</w:rPr>
                    <w:t>6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66CB0B2A" w14:textId="77777777" w:rsidR="00A3262A" w:rsidRPr="00A41B6F" w:rsidRDefault="00A3262A" w:rsidP="00A3262A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bCs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    </w:t>
                  </w:r>
                  <w:r w:rsidRPr="00A41B6F">
                    <w:rPr>
                      <w:rFonts w:asciiTheme="majorHAnsi" w:hAnsiTheme="majorHAnsi" w:cstheme="minorHAnsi"/>
                      <w:bCs/>
                      <w:color w:val="002060"/>
                      <w:sz w:val="18"/>
                      <w:szCs w:val="18"/>
                    </w:rPr>
                    <w:t>Interný  audítor návod na systémy auditovania</w:t>
                  </w:r>
                </w:p>
                <w:p w14:paraId="26B5C308" w14:textId="5C68D95A" w:rsidR="001139BE" w:rsidRPr="00A3262A" w:rsidRDefault="00A3262A" w:rsidP="00A3262A">
                  <w:pPr>
                    <w:spacing w:after="0"/>
                    <w:ind w:left="312" w:hanging="33"/>
                    <w:rPr>
                      <w:rFonts w:asciiTheme="majorHAnsi" w:hAnsiTheme="majorHAnsi"/>
                      <w:iCs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podľa 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  <w:u w:val="single"/>
                    </w:rPr>
                    <w:t>ISO 19011:2018</w:t>
                  </w:r>
                  <w:r w:rsidRPr="00BD3145">
                    <w:rPr>
                      <w:rFonts w:asciiTheme="majorHAnsi" w:hAnsiTheme="majorHAnsi"/>
                      <w:iCs/>
                      <w:color w:val="002060"/>
                      <w:sz w:val="18"/>
                      <w:szCs w:val="18"/>
                    </w:rPr>
                    <w:t xml:space="preserve">  </w:t>
                  </w:r>
                </w:p>
              </w:tc>
            </w:tr>
            <w:tr w:rsidR="00C61024" w14:paraId="73ABBA11" w14:textId="77777777" w:rsidTr="00C174EF">
              <w:trPr>
                <w:gridAfter w:val="3"/>
                <w:wAfter w:w="926" w:type="dxa"/>
              </w:trPr>
              <w:tc>
                <w:tcPr>
                  <w:tcW w:w="1340" w:type="dxa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4DD66F96" w14:textId="47A413EB" w:rsidR="00C61024" w:rsidRPr="00BD3145" w:rsidRDefault="00C61024" w:rsidP="00F92B23">
                  <w:pPr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</w:rPr>
                    <w:t>20</w:t>
                  </w:r>
                  <w:r w:rsidR="002430B7">
                    <w:rPr>
                      <w:rFonts w:asciiTheme="majorHAnsi" w:hAnsiTheme="majorHAnsi" w:cstheme="minorHAnsi"/>
                      <w:color w:val="002060"/>
                    </w:rPr>
                    <w:t>.0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</w:rPr>
                    <w:t>5</w:t>
                  </w:r>
                  <w:r w:rsidR="002430B7">
                    <w:rPr>
                      <w:rFonts w:asciiTheme="majorHAnsi" w:hAnsiTheme="majorHAnsi" w:cstheme="minorHAnsi"/>
                      <w:color w:val="002060"/>
                    </w:rPr>
                    <w:t>.202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</w:rPr>
                    <w:t>6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060ED5B0" w14:textId="77777777" w:rsidR="00A3262A" w:rsidRDefault="00C61024" w:rsidP="00A3262A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   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</w:t>
                  </w:r>
                  <w:r w:rsidR="00A3262A"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>Systém manažérstva kvality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/SMK </w:t>
                  </w:r>
                  <w:r w:rsidR="00A3262A"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podľa normy </w:t>
                  </w:r>
                </w:p>
                <w:p w14:paraId="3683A708" w14:textId="15F45536" w:rsidR="00C61024" w:rsidRPr="00A3262A" w:rsidRDefault="00A3262A" w:rsidP="00A3262A">
                  <w:pPr>
                    <w:shd w:val="clear" w:color="auto" w:fill="FFFFFF" w:themeFill="background1"/>
                    <w:spacing w:before="60" w:after="60"/>
                    <w:jc w:val="both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    </w:t>
                  </w:r>
                  <w:r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</w:t>
                  </w:r>
                  <w:r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9001:2015</w:t>
                  </w:r>
                </w:p>
              </w:tc>
            </w:tr>
            <w:tr w:rsidR="002430B7" w14:paraId="4CE57F93" w14:textId="77777777" w:rsidTr="00C61024">
              <w:trPr>
                <w:gridAfter w:val="1"/>
                <w:wAfter w:w="643" w:type="dxa"/>
              </w:trPr>
              <w:tc>
                <w:tcPr>
                  <w:tcW w:w="1623" w:type="dxa"/>
                  <w:gridSpan w:val="3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2BDF7DEA" w14:textId="048F59EC" w:rsidR="002430B7" w:rsidRPr="00BD3145" w:rsidRDefault="002430B7" w:rsidP="00F92B23">
                  <w:pPr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 xml:space="preserve"> 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</w:rPr>
                    <w:t>21</w:t>
                  </w:r>
                  <w:r>
                    <w:rPr>
                      <w:rFonts w:asciiTheme="majorHAnsi" w:hAnsiTheme="majorHAnsi" w:cstheme="minorHAnsi"/>
                      <w:color w:val="002060"/>
                    </w:rPr>
                    <w:t>.0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</w:rPr>
                    <w:t>5</w:t>
                  </w:r>
                  <w:r>
                    <w:rPr>
                      <w:rFonts w:asciiTheme="majorHAnsi" w:hAnsiTheme="majorHAnsi" w:cstheme="minorHAnsi"/>
                      <w:color w:val="002060"/>
                    </w:rPr>
                    <w:t>.202</w:t>
                  </w:r>
                  <w:r w:rsidR="00A3262A">
                    <w:rPr>
                      <w:rFonts w:asciiTheme="majorHAnsi" w:hAnsiTheme="majorHAnsi" w:cstheme="minorHAnsi"/>
                      <w:color w:val="002060"/>
                    </w:rPr>
                    <w:t>6</w:t>
                  </w:r>
                  <w:r w:rsidRPr="00C61024">
                    <w:rPr>
                      <w:rFonts w:asciiTheme="majorHAnsi" w:hAnsiTheme="majorHAnsi" w:cstheme="minorHAnsi"/>
                      <w:color w:val="002060"/>
                      <w:sz w:val="12"/>
                      <w:szCs w:val="12"/>
                    </w:rPr>
                    <w:t>*</w:t>
                  </w:r>
                </w:p>
              </w:tc>
              <w:tc>
                <w:tcPr>
                  <w:tcW w:w="4961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68F6AF6D" w14:textId="77777777" w:rsidR="002430B7" w:rsidRPr="00BD3145" w:rsidRDefault="002430B7" w:rsidP="002430B7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Systém environmentálneho manažérstva </w:t>
                  </w: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/EMS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podľa normy: </w:t>
                  </w: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</w:t>
                  </w: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 xml:space="preserve">ISO 14001:2015 </w:t>
                  </w:r>
                </w:p>
                <w:p w14:paraId="5AB4E653" w14:textId="77777777" w:rsidR="002430B7" w:rsidRPr="00BD3145" w:rsidRDefault="002430B7" w:rsidP="002430B7">
                  <w:pPr>
                    <w:shd w:val="clear" w:color="auto" w:fill="FFFFFF" w:themeFill="background1"/>
                    <w:spacing w:after="0"/>
                    <w:ind w:left="318" w:hanging="317"/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begin">
                      <w:ffData>
                        <w:name w:val="Začiarkov2"/>
                        <w:enabled/>
                        <w:calcOnExit w:val="0"/>
                        <w:checkBox>
                          <w:sizeAuto/>
                          <w:default w:val="1"/>
                          <w:checked w:val="0"/>
                        </w:checkBox>
                      </w:ffData>
                    </w:fldCha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instrText xml:space="preserve"> FORMCHECKBOX </w:instrTex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separate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fldChar w:fldCharType="end"/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Systémom manažérstva BOZP</w:t>
                  </w: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/ SM BOZP </w:t>
                  </w:r>
                  <w:r w:rsidRPr="00BD3145"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podľa normy: </w:t>
                  </w:r>
                </w:p>
                <w:p w14:paraId="68F4F669" w14:textId="77777777" w:rsidR="002430B7" w:rsidRDefault="002430B7" w:rsidP="002430B7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  <w:r w:rsidRPr="00BD3145"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  <w:t>ISO 45001:2018</w:t>
                  </w:r>
                </w:p>
                <w:p w14:paraId="37EE52A6" w14:textId="789F1EFA" w:rsidR="002430B7" w:rsidRPr="002430B7" w:rsidRDefault="002430B7" w:rsidP="002430B7">
                  <w:pPr>
                    <w:shd w:val="clear" w:color="auto" w:fill="FFFFFF" w:themeFill="background1"/>
                    <w:spacing w:before="60" w:after="60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>
                    <w:rPr>
                      <w:rFonts w:asciiTheme="majorHAnsi" w:hAnsiTheme="majorHAnsi" w:cstheme="minorHAnsi"/>
                      <w:color w:val="002060"/>
                      <w:sz w:val="18"/>
                      <w:szCs w:val="18"/>
                    </w:rPr>
                    <w:t xml:space="preserve">   * </w:t>
                  </w:r>
                  <w:r w:rsidRPr="00C61024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Súbežne  budú prednášané oba systémy</w:t>
                  </w:r>
                </w:p>
              </w:tc>
            </w:tr>
            <w:tr w:rsidR="002430B7" w14:paraId="22D677F0" w14:textId="77777777" w:rsidTr="00C174EF">
              <w:trPr>
                <w:gridAfter w:val="3"/>
                <w:wAfter w:w="926" w:type="dxa"/>
              </w:trPr>
              <w:tc>
                <w:tcPr>
                  <w:tcW w:w="1340" w:type="dxa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563AA3D1" w14:textId="246081B4" w:rsidR="002430B7" w:rsidRPr="00BD3145" w:rsidRDefault="002430B7" w:rsidP="002430B7">
                  <w:pPr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</w:p>
              </w:tc>
              <w:tc>
                <w:tcPr>
                  <w:tcW w:w="4961" w:type="dxa"/>
                  <w:gridSpan w:val="6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22AB5B33" w14:textId="702707BB" w:rsidR="002430B7" w:rsidRPr="00BD3145" w:rsidRDefault="002430B7" w:rsidP="002430B7">
                  <w:pPr>
                    <w:spacing w:after="0"/>
                    <w:ind w:left="312" w:hanging="33"/>
                    <w:rPr>
                      <w:rFonts w:asciiTheme="majorHAnsi" w:hAnsiTheme="majorHAnsi" w:cstheme="minorHAnsi"/>
                      <w:b/>
                      <w:color w:val="002060"/>
                      <w:sz w:val="18"/>
                      <w:szCs w:val="18"/>
                    </w:rPr>
                  </w:pPr>
                </w:p>
              </w:tc>
            </w:tr>
            <w:tr w:rsidR="002430B7" w14:paraId="39ED23C0" w14:textId="77777777" w:rsidTr="00067684">
              <w:trPr>
                <w:gridAfter w:val="2"/>
                <w:wAfter w:w="652" w:type="dxa"/>
                <w:trHeight w:val="516"/>
              </w:trPr>
              <w:tc>
                <w:tcPr>
                  <w:tcW w:w="1477" w:type="dxa"/>
                  <w:gridSpan w:val="2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46F20C94" w14:textId="77777777" w:rsidR="002430B7" w:rsidRPr="00BD3145" w:rsidRDefault="002430B7" w:rsidP="002430B7">
                  <w:pPr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20"/>
                      <w:szCs w:val="20"/>
                    </w:rPr>
                    <w:t>Iné:</w:t>
                  </w:r>
                </w:p>
              </w:tc>
              <w:tc>
                <w:tcPr>
                  <w:tcW w:w="2261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4ED96B06" w14:textId="77777777" w:rsidR="002430B7" w:rsidRPr="00CB18E1" w:rsidRDefault="002430B7" w:rsidP="002430B7">
                  <w:pPr>
                    <w:spacing w:after="0"/>
                    <w:ind w:left="743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CB18E1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Potravinové alergie:</w:t>
                  </w:r>
                </w:p>
              </w:tc>
              <w:tc>
                <w:tcPr>
                  <w:tcW w:w="2837" w:type="dxa"/>
                  <w:gridSpan w:val="3"/>
                  <w:tcBorders>
                    <w:top w:val="single" w:sz="4" w:space="0" w:color="0066CC"/>
                    <w:left w:val="nil"/>
                    <w:bottom w:val="single" w:sz="4" w:space="0" w:color="0066CC"/>
                    <w:right w:val="nil"/>
                  </w:tcBorders>
                </w:tcPr>
                <w:p w14:paraId="05EB962E" w14:textId="77777777" w:rsidR="002430B7" w:rsidRPr="00BD3145" w:rsidRDefault="002430B7" w:rsidP="002430B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2430B7" w14:paraId="5E863C29" w14:textId="77777777" w:rsidTr="00067684">
              <w:trPr>
                <w:gridAfter w:val="2"/>
                <w:wAfter w:w="652" w:type="dxa"/>
              </w:trPr>
              <w:tc>
                <w:tcPr>
                  <w:tcW w:w="6575" w:type="dxa"/>
                  <w:gridSpan w:val="8"/>
                  <w:tcBorders>
                    <w:top w:val="single" w:sz="4" w:space="0" w:color="0066CC"/>
                    <w:left w:val="nil"/>
                    <w:bottom w:val="nil"/>
                    <w:right w:val="nil"/>
                  </w:tcBorders>
                </w:tcPr>
                <w:p w14:paraId="598149B3" w14:textId="77777777" w:rsidR="002430B7" w:rsidRPr="00BD3145" w:rsidRDefault="002430B7" w:rsidP="002430B7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 w:firstLine="386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Osvedčenie obdržia účastníci po ukončení kurzu.</w:t>
                  </w:r>
                </w:p>
                <w:p w14:paraId="4FF546C5" w14:textId="77777777" w:rsidR="002430B7" w:rsidRPr="00BD3145" w:rsidRDefault="002430B7" w:rsidP="002430B7">
                  <w:pPr>
                    <w:pBdr>
                      <w:bottom w:val="single" w:sz="4" w:space="1" w:color="0066CC"/>
                    </w:pBdr>
                    <w:tabs>
                      <w:tab w:val="left" w:pos="1985"/>
                    </w:tabs>
                    <w:spacing w:after="0"/>
                    <w:ind w:left="-188"/>
                    <w:jc w:val="center"/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</w:pPr>
                  <w:r w:rsidRPr="00BD3145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Daňový doklad (faktúra) Vám bude odovzdaný/zaslaný po  ukončení kurzu.</w:t>
                  </w:r>
                </w:p>
                <w:p w14:paraId="0FA8DF3E" w14:textId="77777777" w:rsidR="002430B7" w:rsidRPr="002D4BE0" w:rsidRDefault="002430B7" w:rsidP="002430B7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2"/>
                      <w:szCs w:val="12"/>
                    </w:rPr>
                  </w:pPr>
                </w:p>
                <w:p w14:paraId="5C8901AC" w14:textId="77777777" w:rsidR="002430B7" w:rsidRPr="0066170F" w:rsidRDefault="002430B7" w:rsidP="002430B7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>Prihláška je záväzná.</w:t>
                  </w:r>
                </w:p>
                <w:p w14:paraId="0F120D83" w14:textId="77777777" w:rsidR="002430B7" w:rsidRPr="002D4BE0" w:rsidRDefault="002430B7" w:rsidP="002430B7">
                  <w:pPr>
                    <w:tabs>
                      <w:tab w:val="left" w:pos="1985"/>
                    </w:tabs>
                    <w:spacing w:after="0"/>
                    <w:ind w:left="198"/>
                    <w:jc w:val="center"/>
                    <w:rPr>
                      <w:rFonts w:asciiTheme="majorHAnsi" w:hAnsiTheme="majorHAnsi" w:cstheme="minorHAnsi"/>
                      <w:color w:val="002060"/>
                      <w:sz w:val="12"/>
                      <w:szCs w:val="12"/>
                    </w:rPr>
                  </w:pPr>
                </w:p>
                <w:p w14:paraId="429D0EE4" w14:textId="7680ADAF" w:rsidR="002430B7" w:rsidRPr="0066170F" w:rsidRDefault="002430B7" w:rsidP="002430B7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ajorHAnsi" w:hAnsiTheme="majorHAnsi" w:cstheme="minorHAnsi"/>
                      <w:color w:val="002060"/>
                      <w:sz w:val="16"/>
                      <w:szCs w:val="16"/>
                    </w:rPr>
                    <w:t>Záväznú prihlášku prosíme zaslať e-mailom na</w:t>
                  </w:r>
                  <w:r w:rsidRPr="0066170F">
                    <w:rPr>
                      <w:rFonts w:asciiTheme="majorHAnsi" w:hAnsiTheme="majorHAnsi" w:cstheme="minorHAnsi"/>
                      <w:b/>
                      <w:color w:val="002060"/>
                      <w:sz w:val="16"/>
                      <w:szCs w:val="16"/>
                    </w:rPr>
                    <w:t xml:space="preserve"> </w:t>
                  </w:r>
                  <w:hyperlink r:id="rId15" w:history="1">
                    <w:r w:rsidRPr="00B01B62">
                      <w:rPr>
                        <w:rStyle w:val="Hypertextovprepojenie"/>
                        <w:rFonts w:asciiTheme="majorHAnsi" w:hAnsiTheme="majorHAnsi"/>
                        <w:b/>
                        <w:sz w:val="16"/>
                        <w:szCs w:val="16"/>
                      </w:rPr>
                      <w:t>certicom@certicom.eu</w:t>
                    </w:r>
                  </w:hyperlink>
                </w:p>
                <w:p w14:paraId="1E51126D" w14:textId="3F722C7C" w:rsidR="002430B7" w:rsidRPr="001E7AA0" w:rsidRDefault="002430B7" w:rsidP="002430B7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 w:cstheme="minorHAnsi"/>
                      <w:b/>
                      <w:bCs/>
                      <w:color w:val="C00000"/>
                      <w:sz w:val="16"/>
                      <w:szCs w:val="16"/>
                      <w:u w:val="single"/>
                    </w:rPr>
                  </w:pPr>
                  <w:r w:rsidRPr="001E7AA0">
                    <w:rPr>
                      <w:rFonts w:asciiTheme="majorHAnsi" w:hAnsiTheme="majorHAnsi" w:cstheme="minorHAnsi"/>
                      <w:b/>
                      <w:bCs/>
                      <w:color w:val="C00000"/>
                      <w:sz w:val="16"/>
                      <w:szCs w:val="16"/>
                      <w:u w:val="single"/>
                    </w:rPr>
                    <w:t xml:space="preserve">najneskôr do  </w:t>
                  </w:r>
                  <w:r w:rsidR="00A3262A">
                    <w:rPr>
                      <w:rFonts w:asciiTheme="majorHAnsi" w:hAnsiTheme="majorHAnsi" w:cstheme="minorHAnsi"/>
                      <w:b/>
                      <w:bCs/>
                      <w:color w:val="C00000"/>
                      <w:sz w:val="16"/>
                      <w:szCs w:val="16"/>
                      <w:u w:val="single"/>
                    </w:rPr>
                    <w:t>27</w:t>
                  </w:r>
                  <w:r w:rsidR="001E7AA0" w:rsidRPr="001E7AA0">
                    <w:rPr>
                      <w:rFonts w:asciiTheme="majorHAnsi" w:hAnsiTheme="majorHAnsi" w:cstheme="minorHAnsi"/>
                      <w:b/>
                      <w:bCs/>
                      <w:color w:val="C00000"/>
                      <w:sz w:val="16"/>
                      <w:szCs w:val="16"/>
                      <w:u w:val="single"/>
                    </w:rPr>
                    <w:t>.0</w:t>
                  </w:r>
                  <w:r w:rsidR="00A3262A">
                    <w:rPr>
                      <w:rFonts w:asciiTheme="majorHAnsi" w:hAnsiTheme="majorHAnsi" w:cstheme="minorHAnsi"/>
                      <w:b/>
                      <w:bCs/>
                      <w:color w:val="C00000"/>
                      <w:sz w:val="16"/>
                      <w:szCs w:val="16"/>
                      <w:u w:val="single"/>
                    </w:rPr>
                    <w:t>4</w:t>
                  </w:r>
                  <w:r w:rsidR="001E7AA0" w:rsidRPr="001E7AA0">
                    <w:rPr>
                      <w:rFonts w:asciiTheme="majorHAnsi" w:hAnsiTheme="majorHAnsi" w:cstheme="minorHAnsi"/>
                      <w:b/>
                      <w:bCs/>
                      <w:color w:val="C00000"/>
                      <w:sz w:val="16"/>
                      <w:szCs w:val="16"/>
                      <w:u w:val="single"/>
                    </w:rPr>
                    <w:t>.202</w:t>
                  </w:r>
                  <w:r w:rsidR="00A3262A">
                    <w:rPr>
                      <w:rFonts w:asciiTheme="majorHAnsi" w:hAnsiTheme="majorHAnsi" w:cstheme="minorHAnsi"/>
                      <w:b/>
                      <w:bCs/>
                      <w:color w:val="C00000"/>
                      <w:sz w:val="16"/>
                      <w:szCs w:val="16"/>
                      <w:u w:val="single"/>
                    </w:rPr>
                    <w:t>6</w:t>
                  </w:r>
                </w:p>
                <w:p w14:paraId="2BD25518" w14:textId="77777777" w:rsidR="002430B7" w:rsidRDefault="002430B7" w:rsidP="002430B7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  <w:p w14:paraId="77D18176" w14:textId="77777777" w:rsidR="00AC6124" w:rsidRDefault="00AC6124" w:rsidP="002430B7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  <w:p w14:paraId="0124094A" w14:textId="77777777" w:rsidR="00AC6124" w:rsidRDefault="00AC6124" w:rsidP="002430B7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  <w:p w14:paraId="273CB205" w14:textId="77777777" w:rsidR="00AC6124" w:rsidRPr="00BD3145" w:rsidRDefault="00AC6124" w:rsidP="002430B7">
                  <w:pPr>
                    <w:tabs>
                      <w:tab w:val="left" w:pos="1985"/>
                    </w:tabs>
                    <w:spacing w:after="0"/>
                    <w:ind w:left="198"/>
                    <w:rPr>
                      <w:rFonts w:asciiTheme="majorHAnsi" w:hAnsiTheme="majorHAnsi"/>
                    </w:rPr>
                  </w:pPr>
                </w:p>
              </w:tc>
            </w:tr>
            <w:tr w:rsidR="002430B7" w14:paraId="7017F413" w14:textId="77777777" w:rsidTr="00067684">
              <w:tc>
                <w:tcPr>
                  <w:tcW w:w="226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EE2A2" w14:textId="77777777" w:rsidR="002430B7" w:rsidRPr="0066170F" w:rsidRDefault="002430B7" w:rsidP="002430B7">
                  <w:pPr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V 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0" w:name="Text11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fldChar w:fldCharType="end"/>
                  </w:r>
                  <w:bookmarkEnd w:id="0"/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14:paraId="5C0956B6" w14:textId="77777777" w:rsidR="002430B7" w:rsidRPr="0066170F" w:rsidRDefault="002430B7" w:rsidP="002430B7">
                  <w:pPr>
                    <w:rPr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16"/>
                      <w:szCs w:val="16"/>
                    </w:rPr>
                    <w:t>Dňa:</w:t>
                  </w: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 xml:space="preserve">  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1" w:name="Text12"/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instrText xml:space="preserve"> FORMTEXT </w:instrTex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separate"/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t> </w:t>
                  </w:r>
                  <w:r w:rsidRPr="0066170F">
                    <w:rPr>
                      <w:rFonts w:asciiTheme="minorHAnsi" w:hAnsiTheme="minorHAnsi" w:cstheme="minorHAnsi"/>
                      <w:sz w:val="20"/>
                      <w:szCs w:val="20"/>
                    </w:rPr>
                    <w:fldChar w:fldCharType="end"/>
                  </w:r>
                  <w:bookmarkEnd w:id="1"/>
                </w:p>
              </w:tc>
              <w:tc>
                <w:tcPr>
                  <w:tcW w:w="212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5601F4" w14:textId="05BB3C1E" w:rsidR="002430B7" w:rsidRPr="0066170F" w:rsidRDefault="002430B7" w:rsidP="002430B7">
                  <w:pPr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</w:pPr>
                  <w:r w:rsidRPr="0066170F">
                    <w:rPr>
                      <w:rFonts w:asciiTheme="minorHAnsi" w:hAnsiTheme="minorHAnsi" w:cstheme="minorHAnsi"/>
                      <w:color w:val="002060"/>
                      <w:sz w:val="20"/>
                      <w:szCs w:val="20"/>
                    </w:rPr>
                    <w:t>Pečiatka, Podpis oprávnenej osoby:</w:t>
                  </w:r>
                </w:p>
              </w:tc>
              <w:tc>
                <w:tcPr>
                  <w:tcW w:w="284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95D4F7" w14:textId="77777777" w:rsidR="002430B7" w:rsidRDefault="002430B7" w:rsidP="002430B7"/>
              </w:tc>
            </w:tr>
          </w:tbl>
          <w:p w14:paraId="61FB6FC4" w14:textId="77777777" w:rsidR="00D90CC9" w:rsidRPr="00DE726D" w:rsidRDefault="00D90CC9" w:rsidP="00AE68A8"/>
        </w:tc>
      </w:tr>
      <w:tr w:rsidR="00D90CC9" w:rsidRPr="00DE726D" w14:paraId="4A07D75F" w14:textId="77777777" w:rsidTr="00D5300D">
        <w:trPr>
          <w:gridAfter w:val="1"/>
          <w:wAfter w:w="2833" w:type="dxa"/>
          <w:trHeight w:val="1164"/>
        </w:trPr>
        <w:tc>
          <w:tcPr>
            <w:tcW w:w="720" w:type="dxa"/>
          </w:tcPr>
          <w:p w14:paraId="20D8F568" w14:textId="77777777" w:rsidR="00D90CC9" w:rsidRPr="00DE726D" w:rsidRDefault="00D90CC9" w:rsidP="00AE68A8"/>
        </w:tc>
        <w:tc>
          <w:tcPr>
            <w:tcW w:w="2944" w:type="dxa"/>
            <w:gridSpan w:val="2"/>
          </w:tcPr>
          <w:p w14:paraId="3E4B6AED" w14:textId="77777777" w:rsidR="00D90CC9" w:rsidRPr="00DE726D" w:rsidRDefault="001139BE" w:rsidP="00AE68A8">
            <w:r>
              <w:rPr>
                <w:noProof/>
                <w:lang w:eastAsia="sk-SK"/>
              </w:rPr>
              <w:drawing>
                <wp:inline distT="0" distB="0" distL="0" distR="0" wp14:anchorId="1B375664" wp14:editId="34F9F479">
                  <wp:extent cx="1723390" cy="311785"/>
                  <wp:effectExtent l="0" t="0" r="0" b="0"/>
                  <wp:docPr id="42" name="Obrázo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erticom_logo_RGB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31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/>
          </w:tcPr>
          <w:p w14:paraId="6E51DF43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55EEED06" w14:textId="77777777" w:rsidR="00D90CC9" w:rsidRPr="00DE726D" w:rsidRDefault="00D90CC9" w:rsidP="00AE68A8"/>
        </w:tc>
      </w:tr>
      <w:tr w:rsidR="00D90CC9" w:rsidRPr="00DE726D" w14:paraId="34B4A982" w14:textId="77777777" w:rsidTr="00D5300D">
        <w:trPr>
          <w:gridAfter w:val="1"/>
          <w:wAfter w:w="2833" w:type="dxa"/>
          <w:trHeight w:val="543"/>
        </w:trPr>
        <w:tc>
          <w:tcPr>
            <w:tcW w:w="720" w:type="dxa"/>
          </w:tcPr>
          <w:p w14:paraId="29DE2956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4AE48934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74249DFF" wp14:editId="3BCE29E3">
                      <wp:extent cx="337185" cy="333375"/>
                      <wp:effectExtent l="0" t="0" r="5715" b="9525"/>
                      <wp:docPr id="21" name="Skupin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Voľný tvar: Tva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ázok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5E02C" id="Skupin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">
                      <v:shape id="Voľný tvar: Tva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8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3C707C3D" w14:textId="77777777" w:rsidR="00D90CC9" w:rsidRPr="00DE726D" w:rsidRDefault="001139BE" w:rsidP="00AE68A8">
            <w:pPr>
              <w:pStyle w:val="Informcie"/>
            </w:pPr>
            <w:proofErr w:type="spellStart"/>
            <w:r>
              <w:t>Gorkého</w:t>
            </w:r>
            <w:proofErr w:type="spellEnd"/>
            <w:r>
              <w:t xml:space="preserve"> 10</w:t>
            </w:r>
          </w:p>
          <w:p w14:paraId="425AFCAA" w14:textId="77777777" w:rsidR="00D90CC9" w:rsidRPr="00DE726D" w:rsidRDefault="001139BE" w:rsidP="001139BE">
            <w:pPr>
              <w:pStyle w:val="Informcie"/>
            </w:pPr>
            <w:r>
              <w:t>Bratislava, 811 01</w:t>
            </w:r>
          </w:p>
        </w:tc>
        <w:tc>
          <w:tcPr>
            <w:tcW w:w="424" w:type="dxa"/>
            <w:vMerge/>
          </w:tcPr>
          <w:p w14:paraId="379BCAB1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6EBBC655" w14:textId="77777777" w:rsidR="00D90CC9" w:rsidRPr="00DE726D" w:rsidRDefault="00D90CC9" w:rsidP="00AE68A8"/>
        </w:tc>
      </w:tr>
      <w:tr w:rsidR="00D90CC9" w:rsidRPr="00DE726D" w14:paraId="1065F527" w14:textId="77777777" w:rsidTr="00D5300D">
        <w:trPr>
          <w:gridAfter w:val="1"/>
          <w:wAfter w:w="2833" w:type="dxa"/>
          <w:trHeight w:val="183"/>
        </w:trPr>
        <w:tc>
          <w:tcPr>
            <w:tcW w:w="720" w:type="dxa"/>
          </w:tcPr>
          <w:p w14:paraId="11D7B92B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1BE77167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14:paraId="18F63A89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39306380" w14:textId="77777777" w:rsidR="00D90CC9" w:rsidRPr="00DE726D" w:rsidRDefault="00D90CC9" w:rsidP="00AE68A8"/>
        </w:tc>
      </w:tr>
      <w:tr w:rsidR="00D90CC9" w:rsidRPr="00DE726D" w14:paraId="3E6C92BC" w14:textId="77777777" w:rsidTr="00D5300D">
        <w:trPr>
          <w:gridAfter w:val="1"/>
          <w:wAfter w:w="2833" w:type="dxa"/>
          <w:trHeight w:val="624"/>
        </w:trPr>
        <w:tc>
          <w:tcPr>
            <w:tcW w:w="720" w:type="dxa"/>
          </w:tcPr>
          <w:p w14:paraId="327A8FDE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2EE020E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F29B2D1" wp14:editId="2DBDF576">
                      <wp:extent cx="337820" cy="337185"/>
                      <wp:effectExtent l="0" t="0" r="5080" b="5715"/>
                      <wp:docPr id="22" name="Skupina 22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Voľný tvar: Tva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ázok 28" descr="Ikona telefó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96C6C" id="Skupina 22" o:spid="_x0000_s1026" alt="Ikona telefó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egFXJs+JaIhOAs2i2/lv9N8kKvDJg1suZCU5gvv2Y/VAlZUtzcCj/FEpkFZ1mmpI+eWf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z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zyuczPCR3VDrSFOEQZKXQt/8lsU1w8h1&#10;nmkBEU6TuGE4or4xUBedNK2+kzsmuIVLJv1bBgtH3DYyDZq7mBOzNqkS8gHFB+HYinUhcxKuq6hf&#10;gJ5iGkZIJK8gNomHlL8iCNwUy/T8yltqfodzcDCw/8PM4X6cRKcLnNPhcyUBiTEPTfoOmzMpwG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z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DM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efcPWpss5VK&#10;BFsMHIUPwpVrSKAv7oB5iJ5NOo4DD7iDaTY7i/0tfidGjkSSwndGA0fPSa1iUrpk36SRg3rIbizx&#10;2gBJsWTF3szxohxRpwzKWpPYQtmyOzunRWKMNE6YcTkqcbZozyFJOE6COAFSrAiDB/Ed+kBGREJB&#10;hUYSA4Q4SHqIEZMX3c5if0vRjhW7fFJiMQylaEckkmhUFJdn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Zs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">
                      <v:shape id="Voľný tvar: Tva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28" o:spid="_x0000_s1028" type="#_x0000_t75" alt="Ikona telefó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Ikona telefó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FD194BA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+421 905 386 694</w:t>
            </w:r>
          </w:p>
        </w:tc>
        <w:tc>
          <w:tcPr>
            <w:tcW w:w="424" w:type="dxa"/>
            <w:vMerge/>
          </w:tcPr>
          <w:p w14:paraId="46435B8B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211BB146" w14:textId="77777777" w:rsidR="00D90CC9" w:rsidRPr="00DE726D" w:rsidRDefault="00D90CC9" w:rsidP="00AE68A8"/>
        </w:tc>
      </w:tr>
      <w:tr w:rsidR="00D90CC9" w:rsidRPr="00DE726D" w14:paraId="6EFF8CC6" w14:textId="77777777" w:rsidTr="00D5300D">
        <w:trPr>
          <w:gridAfter w:val="1"/>
          <w:wAfter w:w="2833" w:type="dxa"/>
          <w:trHeight w:val="183"/>
        </w:trPr>
        <w:tc>
          <w:tcPr>
            <w:tcW w:w="720" w:type="dxa"/>
          </w:tcPr>
          <w:p w14:paraId="66461B00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2A86ADA3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424" w:type="dxa"/>
            <w:vMerge/>
          </w:tcPr>
          <w:p w14:paraId="0BC00981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613951AF" w14:textId="77777777" w:rsidR="00D90CC9" w:rsidRPr="00DE726D" w:rsidRDefault="00D90CC9" w:rsidP="00AE68A8"/>
        </w:tc>
      </w:tr>
      <w:tr w:rsidR="00D90CC9" w:rsidRPr="00DE726D" w14:paraId="252F6374" w14:textId="77777777" w:rsidTr="00D5300D">
        <w:trPr>
          <w:gridAfter w:val="1"/>
          <w:wAfter w:w="2833" w:type="dxa"/>
          <w:trHeight w:val="633"/>
        </w:trPr>
        <w:tc>
          <w:tcPr>
            <w:tcW w:w="720" w:type="dxa"/>
          </w:tcPr>
          <w:p w14:paraId="5CC87ED7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2B6E223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6B7E7B51" wp14:editId="6E4DCF41">
                      <wp:extent cx="338455" cy="346075"/>
                      <wp:effectExtent l="0" t="0" r="4445" b="0"/>
                      <wp:docPr id="24" name="Skupina 24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Voľný tvar: Tva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ázok 32" descr="Ikona e-mail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FEC4" id="Skupina 24" o:spid="_x0000_s1026" alt="Ikona e-mailu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2" o:spid="_x0000_s1028" type="#_x0000_t75" alt="Ikona e-mailu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2" o:title="Ikona e-mail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0D0E1F00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sz w:val="16"/>
                <w:szCs w:val="16"/>
              </w:rPr>
              <w:t>certicom@certicom.eu</w:t>
            </w:r>
          </w:p>
        </w:tc>
        <w:tc>
          <w:tcPr>
            <w:tcW w:w="424" w:type="dxa"/>
            <w:vMerge/>
          </w:tcPr>
          <w:p w14:paraId="71C80502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21751EE8" w14:textId="77777777" w:rsidR="00D90CC9" w:rsidRPr="00DE726D" w:rsidRDefault="00D90CC9" w:rsidP="00AE68A8"/>
        </w:tc>
      </w:tr>
      <w:tr w:rsidR="00D90CC9" w:rsidRPr="00DE726D" w14:paraId="0D481693" w14:textId="77777777" w:rsidTr="00D5300D">
        <w:trPr>
          <w:gridAfter w:val="1"/>
          <w:wAfter w:w="2833" w:type="dxa"/>
          <w:trHeight w:val="174"/>
        </w:trPr>
        <w:tc>
          <w:tcPr>
            <w:tcW w:w="720" w:type="dxa"/>
          </w:tcPr>
          <w:p w14:paraId="26072352" w14:textId="77777777" w:rsidR="00D90CC9" w:rsidRPr="00DE726D" w:rsidRDefault="00D90CC9" w:rsidP="00AE68A8">
            <w:pPr>
              <w:pStyle w:val="Bezriadkovania"/>
            </w:pPr>
          </w:p>
        </w:tc>
        <w:tc>
          <w:tcPr>
            <w:tcW w:w="2944" w:type="dxa"/>
            <w:gridSpan w:val="2"/>
            <w:vAlign w:val="center"/>
          </w:tcPr>
          <w:p w14:paraId="7AE2D3E2" w14:textId="77777777" w:rsidR="00D90CC9" w:rsidRPr="00D90CC9" w:rsidRDefault="00D90CC9" w:rsidP="00AE68A8">
            <w:pPr>
              <w:pStyle w:val="Bezriadkovania"/>
              <w:rPr>
                <w:sz w:val="16"/>
                <w:szCs w:val="16"/>
              </w:rPr>
            </w:pPr>
          </w:p>
        </w:tc>
        <w:tc>
          <w:tcPr>
            <w:tcW w:w="424" w:type="dxa"/>
            <w:vMerge/>
          </w:tcPr>
          <w:p w14:paraId="6AE76FCC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4BB8D820" w14:textId="77777777" w:rsidR="00D90CC9" w:rsidRPr="00DE726D" w:rsidRDefault="00D90CC9" w:rsidP="00AE68A8"/>
        </w:tc>
      </w:tr>
      <w:tr w:rsidR="00D90CC9" w:rsidRPr="00DE726D" w14:paraId="772C8AA7" w14:textId="77777777" w:rsidTr="00D5300D">
        <w:trPr>
          <w:gridAfter w:val="1"/>
          <w:wAfter w:w="2833" w:type="dxa"/>
          <w:trHeight w:val="633"/>
        </w:trPr>
        <w:tc>
          <w:tcPr>
            <w:tcW w:w="720" w:type="dxa"/>
          </w:tcPr>
          <w:p w14:paraId="2196BBCD" w14:textId="77777777" w:rsidR="00D90CC9" w:rsidRPr="00DE726D" w:rsidRDefault="00D90CC9" w:rsidP="00CC1E8B">
            <w:pPr>
              <w:pStyle w:val="Kontak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EAF7C5E" w14:textId="77777777" w:rsidR="00D90CC9" w:rsidRPr="00DE726D" w:rsidRDefault="00D90CC9" w:rsidP="00CC1E8B">
            <w:pPr>
              <w:pStyle w:val="Kontakt"/>
            </w:pPr>
            <w:r w:rsidRPr="00DE726D">
              <w:rPr>
                <w:noProof/>
                <w:lang w:eastAsia="sk-SK"/>
              </w:rPr>
              <mc:AlternateContent>
                <mc:Choice Requires="wpg">
                  <w:drawing>
                    <wp:inline distT="0" distB="0" distL="0" distR="0" wp14:anchorId="3A14E221" wp14:editId="4E33ED05">
                      <wp:extent cx="338455" cy="346075"/>
                      <wp:effectExtent l="0" t="0" r="4445" b="0"/>
                      <wp:docPr id="23" name="Skupina 23" descr="Ikona webovej lokality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Voľný tvar: Tva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ázok 36" descr="Ikona webovej lokality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49411F" id="Skupina 23" o:spid="_x0000_s1026" alt="Ikona webovej lokality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">
                      <v:shape id="Voľný tvar: Tva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ázok 36" o:spid="_x0000_s1028" type="#_x0000_t75" alt="Ikona webovej lokality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ebovej lokality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D42F446" w14:textId="77777777" w:rsidR="00D90CC9" w:rsidRPr="00D90CC9" w:rsidRDefault="00D90CC9" w:rsidP="00D90CC9">
            <w:pPr>
              <w:pStyle w:val="Informcie"/>
              <w:rPr>
                <w:sz w:val="16"/>
                <w:szCs w:val="16"/>
              </w:rPr>
            </w:pPr>
            <w:r w:rsidRPr="00D90CC9">
              <w:rPr>
                <w:color w:val="002060"/>
                <w:sz w:val="16"/>
                <w:szCs w:val="16"/>
              </w:rPr>
              <w:t>www.certicom.eu</w:t>
            </w:r>
          </w:p>
        </w:tc>
        <w:tc>
          <w:tcPr>
            <w:tcW w:w="424" w:type="dxa"/>
            <w:vMerge/>
          </w:tcPr>
          <w:p w14:paraId="2CA1D7E7" w14:textId="77777777" w:rsidR="00D90CC9" w:rsidRPr="00DE726D" w:rsidRDefault="00D90CC9" w:rsidP="00AE68A8"/>
        </w:tc>
        <w:tc>
          <w:tcPr>
            <w:tcW w:w="6897" w:type="dxa"/>
            <w:gridSpan w:val="3"/>
            <w:vMerge/>
          </w:tcPr>
          <w:p w14:paraId="57E494C7" w14:textId="77777777" w:rsidR="00D90CC9" w:rsidRPr="00DE726D" w:rsidRDefault="00D90CC9" w:rsidP="00AE68A8"/>
        </w:tc>
      </w:tr>
      <w:tr w:rsidR="00E77B5E" w:rsidRPr="00DE726D" w14:paraId="4DCF5DCC" w14:textId="77777777" w:rsidTr="00D5300D">
        <w:trPr>
          <w:gridAfter w:val="1"/>
          <w:wAfter w:w="2833" w:type="dxa"/>
          <w:trHeight w:val="2448"/>
        </w:trPr>
        <w:tc>
          <w:tcPr>
            <w:tcW w:w="720" w:type="dxa"/>
          </w:tcPr>
          <w:p w14:paraId="02D02C3F" w14:textId="77777777" w:rsidR="00E77B5E" w:rsidRPr="00DE726D" w:rsidRDefault="00E77B5E" w:rsidP="00AE68A8"/>
        </w:tc>
        <w:tc>
          <w:tcPr>
            <w:tcW w:w="2944" w:type="dxa"/>
            <w:gridSpan w:val="2"/>
          </w:tcPr>
          <w:p w14:paraId="073E1EDE" w14:textId="77777777" w:rsidR="00E77B5E" w:rsidRPr="00DE726D" w:rsidRDefault="00E77B5E" w:rsidP="00AE68A8"/>
        </w:tc>
        <w:tc>
          <w:tcPr>
            <w:tcW w:w="424" w:type="dxa"/>
          </w:tcPr>
          <w:p w14:paraId="7532E40B" w14:textId="77777777" w:rsidR="00E77B5E" w:rsidRPr="00DE726D" w:rsidRDefault="00E77B5E" w:rsidP="00AE68A8"/>
        </w:tc>
        <w:tc>
          <w:tcPr>
            <w:tcW w:w="6897" w:type="dxa"/>
            <w:gridSpan w:val="3"/>
            <w:vMerge/>
          </w:tcPr>
          <w:p w14:paraId="3C637013" w14:textId="77777777" w:rsidR="00E77B5E" w:rsidRPr="00DE726D" w:rsidRDefault="00E77B5E" w:rsidP="00AE68A8"/>
        </w:tc>
      </w:tr>
    </w:tbl>
    <w:p w14:paraId="274E2D3C" w14:textId="77777777" w:rsidR="007F5B63" w:rsidRPr="00DE726D" w:rsidRDefault="007F5B63" w:rsidP="002D4BE0"/>
    <w:sectPr w:rsidR="007F5B63" w:rsidRPr="00DE726D" w:rsidSect="005F3231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5DAEC" w14:textId="77777777" w:rsidR="00362DDC" w:rsidRDefault="00362DDC" w:rsidP="00590471">
      <w:r>
        <w:separator/>
      </w:r>
    </w:p>
  </w:endnote>
  <w:endnote w:type="continuationSeparator" w:id="0">
    <w:p w14:paraId="1CC611BC" w14:textId="77777777" w:rsidR="00362DDC" w:rsidRDefault="00362DD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596A5" w14:textId="77777777" w:rsidR="00362DDC" w:rsidRDefault="00362DDC" w:rsidP="00590471">
      <w:r>
        <w:separator/>
      </w:r>
    </w:p>
  </w:footnote>
  <w:footnote w:type="continuationSeparator" w:id="0">
    <w:p w14:paraId="33C39C0F" w14:textId="77777777" w:rsidR="00362DDC" w:rsidRDefault="00362DD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B28F4" w14:textId="77777777" w:rsidR="00590471" w:rsidRDefault="0099133A" w:rsidP="00060042">
    <w:pPr>
      <w:pStyle w:val="Zkladntext"/>
      <w:rPr>
        <w:noProof/>
        <w:lang w:bidi="sk-SK"/>
      </w:rPr>
    </w:pPr>
    <w:r w:rsidRPr="0099133A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20A131F5" wp14:editId="63065334">
          <wp:simplePos x="0" y="0"/>
          <wp:positionH relativeFrom="column">
            <wp:posOffset>5645150</wp:posOffset>
          </wp:positionH>
          <wp:positionV relativeFrom="paragraph">
            <wp:posOffset>6350</wp:posOffset>
          </wp:positionV>
          <wp:extent cx="571500" cy="552450"/>
          <wp:effectExtent l="0" t="0" r="0" b="0"/>
          <wp:wrapNone/>
          <wp:docPr id="9" name="Obrázok 8" descr="ssk-nove-zelene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ok 8" descr="ssk-nove-zelene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k-SK"/>
      </w:rPr>
      <w:drawing>
        <wp:inline distT="0" distB="0" distL="0" distR="0" wp14:anchorId="04B2CB82" wp14:editId="5A35F6FE">
          <wp:extent cx="1695450" cy="306718"/>
          <wp:effectExtent l="0" t="0" r="0" b="0"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erticom_logo_tagline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594" cy="321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0042" w:rsidRPr="002B7979">
      <w:rPr>
        <w:noProof/>
        <w:lang w:bidi="sk-SK"/>
      </w:rPr>
      <w:t xml:space="preserve"> </w:t>
    </w:r>
  </w:p>
  <w:p w14:paraId="495EDB8D" w14:textId="77777777" w:rsidR="0099133A" w:rsidRPr="0099133A" w:rsidRDefault="0099133A" w:rsidP="0099133A">
    <w:pPr>
      <w:pStyle w:val="Zkladntext"/>
      <w:jc w:val="center"/>
      <w:rPr>
        <w:b/>
        <w:caps/>
        <w:color w:val="002060"/>
        <w:sz w:val="40"/>
        <w:szCs w:val="40"/>
      </w:rPr>
    </w:pPr>
    <w:r w:rsidRPr="002B7979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515406" wp14:editId="42115DA5">
              <wp:simplePos x="0" y="0"/>
              <wp:positionH relativeFrom="page">
                <wp:posOffset>-590550</wp:posOffset>
              </wp:positionH>
              <wp:positionV relativeFrom="paragraph">
                <wp:posOffset>302895</wp:posOffset>
              </wp:positionV>
              <wp:extent cx="8736330" cy="10816590"/>
              <wp:effectExtent l="0" t="0" r="7620" b="3810"/>
              <wp:wrapNone/>
              <wp:docPr id="2" name="Skupin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6330" cy="10816590"/>
                        <a:chOff x="-66040" y="0"/>
                        <a:chExt cx="8736582" cy="10549896"/>
                      </a:xfrm>
                    </wpg:grpSpPr>
                    <wpg:grpSp>
                      <wpg:cNvPr id="14" name="Skupina 14"/>
                      <wpg:cNvGrpSpPr/>
                      <wpg:grpSpPr>
                        <a:xfrm>
                          <a:off x="-66040" y="415925"/>
                          <a:ext cx="4064000" cy="3819525"/>
                          <a:chOff x="-66048" y="-13335"/>
                          <a:chExt cx="4064469" cy="4010526"/>
                        </a:xfrm>
                      </wpg:grpSpPr>
                      <wps:wsp>
                        <wps:cNvPr id="1" name="Voľný tvar: Tvar 10"/>
                        <wps:cNvSpPr/>
                        <wps:spPr>
                          <a:xfrm rot="10800000" flipH="1">
                            <a:off x="-66048" y="-13335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Voľný tvar: Tva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879014" y="769795"/>
                            <a:ext cx="1925469" cy="1900133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Obdĺžnik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Skupin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Voľný tvar: Tva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Voľný tvar: Tva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Voľný tvar: Tva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Voľný tvar: Tva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Voľný tvar: Tvar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Voľný tvar: Tva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581992" id="Skupina 2" o:spid="_x0000_s1026" style="position:absolute;margin-left:-46.5pt;margin-top:23.85pt;width:687.9pt;height:851.7pt;z-index:251657216;mso-position-horizontal-relative:page;mso-width-relative:margin;mso-height-relative:margin" coordorigin="-660" coordsize="87365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B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azeGwOsFQSJ3WZkZCBJnk2Ph2LxWwUSiciw8Me9VIS4FLI1ocixcI6sZmEjUoyFcKGlWQZFociw8&#10;gqJVMJGoB0Rmk2PhvirVwESiHhKZTY6FF9JUAxOJyrHwHIHXjbejIibHws18UgWTY+FlJ83AROLt&#10;wIjJscy3IyMmx8KtH1oF0ybejo2YHMt8Ozhicizz7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">
              <v:group id="Skupina 14" o:spid="_x0000_s1027" style="position:absolute;left:-660;top:4159;width:40639;height:38195" coordorigin="-660,-133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Voľný tvar: Tvar 10" o:spid="_x0000_s1028" style="position:absolute;left:-660;top:-133;width:40644;height:4010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8" o:spid="_x0000_s1029" style="position:absolute;left:8790;top:7697;width:19254;height:1900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046824,1889828;1037826,1894673;1038365,1894904;1121646,1840639;1092552,1847566;1048909,1853108;1046832,1847566;1077312,1844795;1121646,1840639;1197326,1833387;1195550,1833889;1196461,1833711;654401,1822973;685227,1830940;698389,1831632;735104,1849645;751729,1853108;752769,1853455;756578,1849645;771125,1853801;785673,1857265;814336,1863931;814768,1863500;848018,1869042;863951,1871813;879884,1873198;912442,1874584;956776,1873891;958701,1873891;963011,1871466;972709,1868349;982581,1868176;989335,1869041;991153,1873891;1006653,1873891;1001804,1880818;999033,1884282;990027,1888439;973402,1888439;951928,1887053;905514,1885668;870878,1882897;840398,1878740;809918,1873891;763506,1866963;727484,1855187;727901,1854884;706702,1848259;687998,1839946;666524,1833019;644357,1825398;654401,1822973;1062176,1808121;1051592,1809736;978395,1813433;1002496,1816392;1008731,1815006;1051680,1810158;1058748,1808783;1127941,1798084;1091992,1803570;1104328,1803922;1122079,1800632;1259168,1796481;1146416,1826509;1203475,1813795;536291,1782448;615954,1816392;644357,1825398;665831,1833018;687306,1839945;706009,1848259;701853,1851723;690769,1849644;651284,1835097;631887,1827476;612491,1819163;586860,1810158;564693,1800459;547375,1791453;536291,1782448;568850,1765129;606949,1784526;602101,1787297;557766,1765822;568850,1765129;428226,1718022;475331,1744347;485029,1755431;462862,1743653;446237,1733263;428226,1718022;510827,1700246;510834,1700443;513173,1703275;513431,1702088;1522480,1654772;1519964,1654981;1478400,1684770;1437529,1706938;1408435,1724256;1392502,1731184;1375877,1738111;1355787,1748503;1340547,1757509;1318380,1766515;1295520,1774828;1289286,1781062;1279587,1784526;1255342,1788683;1224169,1798381;1195768,1807387;1164595,1816393;1125802,1826091;1071077,1835097;1069691,1837175;1043379,1843754;1044061,1844103;1073281,1836797;1073848,1835097;1128573,1826091;1167366,1816393;1198539,1807387;1226941,1798381;1258113,1788683;1282359,1784526;1265946,1794374;1266426,1794225;1283744,1783833;1293443,1780370;1294088,1780191;1298291,1775520;1321152,1767207;1343319,1758202;1358559,1749196;1378648,1738805;1395273,1731877;1406674,1726921;1412592,1722871;1441686,1705553;1482557,1683385;334589,1645192;337219,1647448;338116,1647906;1527129,1627108;1526891,1627271;1526891,1627469;1527993,1627626;1528277,1627271;1542094,1616767;1538005,1619593;1537282,1620344;1540086,1618549;278027,1581873;304188,1612677;283445,1587784;1591142,1581853;1591081,1581875;1590622,1585014;1579539,1597483;1566377,1612031;1567170,1611848;1579539,1598176;1590622,1585706;1591142,1581853;345735,1566254;347107,1567923;347176,1567695;243268,1550376;261279,1562153;262163,1563194;270370,1565010;288987,1582242;314618,1603025;325702,1618265;331936,1625886;358260,1648054;350640,1654288;326125,1627048;325010,1627271;325010,1627271;348209,1653049;350640,1654288;358260,1648054;424069,1700010;410908,1704166;415757,1707630;396360,1708323;383891,1700010;372115,1691004;343020,1666758;316004,1642512;291066,1618265;279290,1606489;268206,1594019;272362,1588477;286217,1600947;301457,1612723;320160,1632813;321750,1634177;301457,1612723;286909,1600947;273055,1588477;257815,1569773;243268,1550376;1769346,1440229;1768995,1440379;1761428,1458538;1762073,1353441;1743715,1379959;1734710,1396585;1725705,1411825;1704230,1440229;1685526,1468631;1668901,1491492;1667514,1492339;1666379,1494020;1668208,1492878;1684833,1470017;1703537,1441614;1725011,1413212;1734017,1397971;1743022,1381345;1761726,1354328;1817404,1351037;1811603,1364026;1799134,1388965;1811603,1364026;1817404,1351037;1833770,1343937;1824764,1370954;1808832,1400049;1792899,1429838;1778352,1448542;1788050,1429145;1796363,1409748;1802597,1399357;1810910,1385502;1818530,1371647;1833770,1343937;1788932,1284554;1772117,1314148;1771808,1314859;1788742,1285052;1798153,1217527;1777944,1272745;1735432,1359646;1729207,1369487;1729168,1369568;1714620,1394507;1700073,1421525;1683448,1442307;1669593,1465861;1587851,1557996;1560835,1580857;1558243,1582828;1557124,1583960;1545827,1593170;1536590,1603718;1502646,1629350;1497327,1632709;1482880,1644487;1480794,1645842;1477707,1648747;1450691,1666759;1423675,1683385;1420583,1684952;1402290,1696834;1396619,1699694;1391117,1703474;1372413,1713866;1354938,1720719;1315987,1740366;1224608,1774449;1160931,1790822;1212393,1781062;1222091,1778983;1253264,1767899;1272660,1761665;1303833,1745731;1339162,1733262;1361797,1724385;1371720,1718714;1380725,1715944;1393195,1709016;1396471,1706739;1404971,1698625;1423675,1687541;1444953,1677110;1452769,1672300;1479786,1654288;1491562,1643204;1504724,1634891;1538667,1609260;1562913,1586399;1589929,1563538;1671671,1471402;1682921,1452278;1683448,1450620;1701459,1422909;1707001,1414596;1714369,1404376;1716699,1400049;1731246,1375110;1759648,1316226;1787357,1253186;1795497,1227554;1873948,1156201;1871870,1157586;1871870,1157586;1880491,1115144;1880242,1116370;1882260,1118792;1888495,1125720;1892652,1122949;1892756,1122417;1889881,1124334;1882953,1118099;1874316,1036450;1873833,1036477;1872956,1036525;1873255,1039819;1872563,1057138;1869792,1067529;1853166,1093853;1849010,1116714;1844854,1124334;1837926,1157586;1830306,1183911;1821993,1209543;1817145,1229632;1811603,1250415;1816022,1243540;1819916,1228939;1823379,1208157;1831692,1182525;1839312,1156201;1846239,1122949;1850396,1115328;1854552,1092468;1871177,1066143;1860094,1119485;1851781,1163821;1833077,1220626;1829377,1226382;1827795,1235001;1822686,1249723;1803290,1291980;1794284,1314148;1788742,1325925;1781815,1338395;1763112,1371647;1743022,1404206;1717392,1447849;1688990,1490800;1670286,1515046;1650197,1538599;1643270,1548298;1635650,1557996;1623873,1567695;1604613,1589021;1605169,1591248;1585081,1612031;1563606,1627271;1546288,1641126;1529882,1653116;1532433,1652903;1550444,1639741;1567763,1625886;1589237,1610645;1609326,1589863;1608633,1587092;1628030,1565617;1639806,1555918;1647426,1546220;1654353,1536521;1674443,1512968;1693146,1488721;1721548,1445771;1747179,1402128;1767268,1369568;1785971,1336316;1792899,1323846;1798441,1312070;1807446,1289902;1826843,1247644;1834462,1219241;1853166,1162436;1861479,1118100;1872563,1064758;1875062,1055388;1873255,1055059;1873948,1037741;1889188,1021807;1881121,1055419;1881121,1055419;1889188,1021808;1895422,1014880;1891266,1023886;1891266,1023886;1890313,1042763;1889881,1060601;1882953,1081918;1882953,1084353;1891266,1060601;1892652,1023885;1895881,1016888;1865635,985091;1861095,995822;1859401,1011416;1857215,1004131;1856416,1005159;1858708,1012802;1857323,1023886;1860094,1032891;1862241,1032772;1860786,1028042;1862172,1016958;1865635,985091;1923825,966387;1925210,967079;1924517,996175;1925210,1016265;1923132,1052981;1921054,1073763;1914819,1104244;1912741,1129876;1902350,1176983;1892652,1217855;1875334,1225476;1876719,1221319;1879490,1192224;1889881,1161743;1898193,1156894;1898193,1156893;1907199,1104244;1912048,1079305;1916204,1053674;1919668,1029427;1921054,1006567;1921746,987170;1923132,976778;1923825,966387;97564,645182;97909,645354;97942,645258;139359,545888;124119,574290;111649,584682;111620,585345;110414,611865;110448,611802;111649,585374;124119,574982;139359,546580;139878,546926;140138,546407;147671,485618;137972,492545;123425,523027;126753,525689;126862,525222;124119,523027;138666,492545;147253,486411;201011,446132;200136,446832;196422,461112;194084,468300;130353,584682;121347,613084;113034,642180;95023,703142;83247,744707;77705,775881;74935,791814;72856,807747;66622,850698;64543,877023;68007,904733;69631,889634;69393,884642;72164,855547;78398,812596;83343,806662;90523,758608;90175,750249;97018,730629;101090,714156;99873,716997;95716,715611;85325,745400;86018,762026;81169,793892;80476,799434;73549,807747;75627,791814;78398,775881;83940,744707;95716,703142;113727,642180;122040,613084;131045,584682;194776,468300;201011,446132;213481,376856;213480,376856;216943,379627;216943,379627;338305,278228;338172,278334;337768,278790;332109,284720;330679,286802;329745,287857;325702,293726;283446,343604;271669,357459;259893,372007;207842,429540;260586,371314;272362,356766;284138,342911;326394,293033;330679,286802;337768,278790;355890,230458;349911,232541;345464,234192;344406,235535;336786,242462;317389,254932;304228,269480;291759,284027;283446,291648;283163,291294;275306,300740;261971,317280;240497,340833;243960,344989;244026,344931;241189,341526;262663,317972;284138,291648;292451,284028;304920,269480;318082,254932;337478,242463;345098,235535;353411,232418;356035,231604;1359251,105298;1394580,121231;1409820,133701;1375877,117075;1359251,105298;1244259,54727;1271968,60961;1310760,80358;1244259,54727;827237,50138;812690,51956;781517,56112;751037,63040;737875,67196;722635,71353;689287,77904;683149,80359;640893,94907;599330,111533;570235,124695;550839,132315;503040,154483;480181,169031;458013,183579;422684,209903;389433,236228;357610,263990;360338,267402;367092,262769;372841,258484;393589,240384;426840,214060;462169,187735;484336,173187;507197,158640;554994,136472;573698,126773;602793,113610;644357,96984;686613,82437;704363,78950;712938,76020;829648,50841;1074973,35243;1089780,36715;1109869,43643;1094629,41565;1062764,35330;1074973,35243;1155589,29788;1183991,31866;1218627,45721;1175678,38101;1155589,29788;923872,29615;843862,33944;788444,41564;762120,48492;739260,56805;707394,60961;586860,107376;543218,126773;530056,131622;518280,137857;496113,149633;461477,167645;435153,188428;358953,248004;343028,261852;327450,276077;327780,276407;207938,417035;183692,450287;172609,470377;161525,489081;140743,527875;118137,563498;117884,564592;110263,585374;104721,595073;103336,596458;97188,616894;95716,629018;94331,646336;84633,674739;75627,703142;65929,744707;60387,782808;56924,820909;61772,794585;62222,792412;63158,782115;68700,744014;70435,744593;70585,743950;68700,743321;78399,701756;87404,673353;97057,645081;96409,644951;97795,627632;105415,595073;110956,585374;111143,584868;118577,564592;141436,528569;162218,489774;173302,471071;184386,450980;208631,417728;328473,277100;360338,248005;436538,188428;462862,167646;497498,149634;519666,137857;531442,131623;544604,126773;588246,107376;708781,60962;740646,56806;763506,48493;789829,41565;845248,33944;925258,29874;989568,32032;1021200,0;1053758,2078;1087009,5542;1109176,11084;1123724,18012;1141735,14547;1168751,20783;1185376,25631;1184684,26325;1183991,31173;1155589,29096;1145891,26325;1136193,24246;1117489,20089;1098786,15933;1079389,13162;1057915,13162;1040597,13162;1013581,13162;1012312,12757;1000419,18704;1004575,25631;1046139,33944;1027643,34267;1027955,34291;1047524,33944;1064149,36023;1096015,42257;1111255,44336;1136886,49878;1163210,55420;1188840,61654;1214472,69275;1226941,72738;1239410,76895;1239571,77042;1248512,78584;1270182,86636;1273208,91223;1274046,91443;1293443,99063;1310068,105991;1326694,113611;1339163,120539;1347475,124695;1356480,129544;1386960,146863;1425753,171802;1445843,185657;1446424,186073;1456691,192310;1847625,927593;1847332,933390;1855244,934521;1862864,940063;1866328,958766;1879489,980934;1885032,981438;1885032,976086;1890663,960442;1890573,957382;1896115,938677;1903735,938677;1915511,931057;1916897,961538;1913433,976086;1909277,989941;1907198,1012802;1906506,1024578;1905121,1036355;1902166,1038325;1902350,1039126;1905180,1037239;1906506,1025964;1907198,1014187;1909277,991326;1913433,977471;1916897,962924;1922438,967080;1921746,977471;1920361,987863;1919668,1007260;1918282,1030120;1914819,1054367;1910662,1079998;1905813,1104937;1896808,1157586;1888495,1162436;1878104,1192917;1875333,1222012;1873948,1226169;1862172,1258036;1858708,1260807;1844161,1294751;1859401,1260807;1862864,1258036;1840697,1321075;1828921,1327311;1826478,1332196;1826843,1332852;1829614,1327310;1841390,1321075;1833077,1344629;1817837,1372339;1810217,1386194;1801905,1400049;1795670,1410440;1786665,1430530;1776966,1449927;1761726,1470710;1746486,1490107;1747121,1488799;1729860,1512275;1692453,1553147;1685088,1564479;1692453,1553840;1729860,1512967;1701459,1555918;1686825,1571245;1675076,1579881;1674442,1580857;1667097,1586508;1666822,1588477;1634264,1621729;1599627,1653596;1598025,1654758;1586466,1669529;1558757,1690311;1532859,1709735;1532766,1709848;1558757,1691004;1586466,1670222;1563606,1693082;1544989,1705206;1532110,1710645;1531740,1711095;1517886,1720100;1512664,1722520;1499529,1733176;1486713,1742268;1467317,1754738;1461083,1755431;1454152,1758511;1453075,1759328;1461775,1756123;1468010,1755431;1443072,1774135;1427139,1782448;1411206,1790068;1399952,1791756;1398044,1792839;1345397,1815700;1342712,1816310;1326694,1826784;1335699,1829555;1302448,1844103;1305219,1834404;1294135,1838561;1283744,1842024;1262270,1848952;1259400,1845508;1249107,1847566;1236638,1850337;1211008,1856572;1210163,1856965;1234560,1851030;1247030,1848259;1257420,1846181;1261576,1849644;1283051,1842717;1293442,1839253;1304526,1835097;1301755,1844795;1272660,1858650;1271234,1858251;1251186,1866270;1234560,1871120;1209622,1877354;1199318,1876489;1177766,1880682;1177064,1882204;1119568,1893288;1106405,1889824;1095322,1889824;1075925,1896059;1058608,1897444;1041289,1898137;1039408,1897331;1023625,1900129;1004575,1896751;1005268,1896059;1008731,1891209;992799,1889131;1000419,1884975;1023279,1884282;1045446,1883589;1077311,1884282;1099478,1882204;1141042,1873198;1168751,1866963;1189533,1866270;1190979,1865599;1170829,1866271;1143120,1872505;1101557,1881511;1079389,1883589;1047524,1882897;1025357,1883589;1002496,1884282;1003189,1881511;1008038,1874584;1221398,1839253;1366179,1784526;1404278,1764436;1425753,1753352;1447920,1741576;1489484,1716637;1522735,1691004;1585081,1642512;1602398,1628657;1619024,1614109;1643962,1591248;1654353,1573930;1669279,1560247;1669399,1559388;1655046,1572544;1644655,1589863;1619717,1612724;1603091,1627271;1585774,1641126;1523428,1689619;1490177,1715251;1448614,1740190;1426446,1751967;1404971,1763051;1366872,1783141;1222091,1837868;1008731,1873198;992799,1873198;990720,1867656;974095,1866963;958855,1873198;914520,1873891;881962,1872505;866029,1871120;850097,1868349;859694,1858111;857717,1858650;821958,1852028;820309,1852416;751730,1839946;724713,1834404;701160,1830248;672759,1817085;637429,1803923;600715,1789375;606949,1784526;632581,1789375;643664,1799074;681764,1810158;757272,1829555;775975,1833019;796064,1836482;818232,1841332;842660,1846614;844554,1846181;867415,1849645;868107,1848259;901358,1849645;906900,1850337;958162,1850337;995569,1851723;1039904,1848259;1045445,1848259;1047524,1853801;1091165,1848259;1120260,1841332;1136885,1838561;1147277,1837175;1170136,1831633;1188840,1827477;1207544,1822627;1241851,1816689;1246337,1815007;1210315,1821242;1191611,1826091;1172908,1830248;1150048,1835790;1139657,1837175;1123032,1839946;1078004,1844103;1047524,1846874;1041982,1846874;997648,1850337;960240,1848952;908978,1848952;903437,1848259;881962,1839253;870186,1846874;870156,1846933;879884,1840639;901359,1849644;868108,1848259;868370,1848089;846633,1844795;821002,1839253;798835,1834404;778746,1830940;760042,1827477;684535,1808080;646435,1796996;635351,1787297;609720,1782448;571621,1763051;560537,1763744;521051,1743653;514124,1731184;515509,1730492;539755,1743653;564000,1756816;570927,1752660;542526,1733955;518973,1723564;486415,1704859;458706,1686848;415064,1668144;398439,1654289;401902,1652903;418527,1657752;383891,1621729;364495,1605796;346484,1589863;323624,1571159;290373,1534443;288092,1527312;281367,1520588;258508,1495649;255737,1483179;246731,1470710;245658,1469027;234954,1461704;214172,1431916;202396,1404206;201011,1404206;185079,1373725;169839,1343244;153906,1307914;139359,1271891;153906,1296136;168453,1326617;173302,1343244;175306,1346183;172839,1333357;166406,1321682;155935,1298134;143514,1277432;128274,1235867;115219,1193262;110930,1180837;92257,1106298;83999,1052186;83940,1053674;84633,1064758;88096,1090390;92252,1116714;85325,1093853;80476,1064758;74935,1064758;71471,1038433;66622,1021807;62465,1005874;50689,993405;47225,993405;43761,976086;42376,953918;45147,922744;46532,911660;48892,904058;47745,886721;49303,861089;52074,855894;52074,852776;46532,863168;41684,856240;32678,843771;31033,833899;30600,834764;27829,862474;25751,890184;23673,911660;23673,955995;24365,978857;25751,1001717;19516,1023193;18131,1023193;13975,981628;13975,938677;17438,905425;23670,911656;18131,904733;16745,879794;18131,841692;18823,831301;20902,813982;29215,782808;33356,762099;31985,757176;27136,784886;18823,816060;16745,833379;16052,843771;14667,881871;16052,906810;12589,940063;12589,983013;16745,1024578;18131,1024578;27136,1064065;31985,1096624;42376,1129876;58742,1201381;60170,1215085;63159,1215085;78399,1251800;83940,1270505;73549,1254571;62465,1229632;61773,1236560;55746,1217877;51382,1218548;46532,1202615;29907,1164514;19516,1130569;18823,1102166;13975,1068914;10511,1035662;2891,1011416;7740,882565;12589,849313;8433,831301;16745,781423;18823,769646;24365,729466;38913,700371;35449,739858;38911,733090;40991,716910;41684,698985;47918,676124;57616,641487;69393,606157;70275,605164;75628,577061;83247,556971;92253,540345;110264,505707;124811,474534;145593,434354;160833,417035;173302,392789;183693,377549;194777,372007;197548,367850;208631,345682;230106,320743;230690,331167;229124,335548;251580,312430;262663,297883;277211,284028;278464,285421;277904,284720;295915,266709;313926,250083;333322,229300;360338,209210;389433,187735;406828,175599;418527,164874;439309,152404;461477,140628;464411,139119;471954,131709;484337,122617;497932,115689;507549,113475;509274,112225;697696,36022;704687,34502;724020,27709;737355,25025;744309,24966;746880,24246;904822,3463;949676,3290;997648,4156;998541,4826;1021893,2078;1043368,5541;1064843,9698;1075922,12216;1064149,9005;1042675,4849;1021200,1386;102120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Obdĺžnik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Skupin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Voľný tvar: Tva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ľný tvar: Tva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/>
            </v:group>
          </w:pict>
        </mc:Fallback>
      </mc:AlternateContent>
    </w:r>
    <w:r w:rsidRPr="0099133A">
      <w:rPr>
        <w:b/>
        <w:caps/>
        <w:noProof/>
        <w:color w:val="002060"/>
        <w:sz w:val="40"/>
        <w:szCs w:val="40"/>
        <w:lang w:bidi="sk-SK"/>
      </w:rPr>
      <w:t>Záväzná prihlá</w:t>
    </w:r>
    <w:r>
      <w:rPr>
        <w:b/>
        <w:caps/>
        <w:noProof/>
        <w:color w:val="002060"/>
        <w:sz w:val="40"/>
        <w:szCs w:val="40"/>
        <w:lang w:bidi="sk-SK"/>
      </w:rPr>
      <w:t>ška na kurZ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0BA1964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4BE04C0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60A93E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468B30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D88E50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C666D0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5143154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0680AC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5E45A3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9A4190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D966779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Odsekzoznamu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1665C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5182F7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71764875">
    <w:abstractNumId w:val="10"/>
  </w:num>
  <w:num w:numId="2" w16cid:durableId="536893035">
    <w:abstractNumId w:val="12"/>
  </w:num>
  <w:num w:numId="3" w16cid:durableId="875116505">
    <w:abstractNumId w:val="14"/>
  </w:num>
  <w:num w:numId="4" w16cid:durableId="2098288697">
    <w:abstractNumId w:val="13"/>
  </w:num>
  <w:num w:numId="5" w16cid:durableId="2047560260">
    <w:abstractNumId w:val="8"/>
  </w:num>
  <w:num w:numId="6" w16cid:durableId="1762946682">
    <w:abstractNumId w:val="3"/>
  </w:num>
  <w:num w:numId="7" w16cid:durableId="230121530">
    <w:abstractNumId w:val="2"/>
  </w:num>
  <w:num w:numId="8" w16cid:durableId="806749971">
    <w:abstractNumId w:val="1"/>
  </w:num>
  <w:num w:numId="9" w16cid:durableId="590968423">
    <w:abstractNumId w:val="0"/>
  </w:num>
  <w:num w:numId="10" w16cid:durableId="1231311012">
    <w:abstractNumId w:val="9"/>
  </w:num>
  <w:num w:numId="11" w16cid:durableId="211772493">
    <w:abstractNumId w:val="7"/>
  </w:num>
  <w:num w:numId="12" w16cid:durableId="1119295213">
    <w:abstractNumId w:val="6"/>
  </w:num>
  <w:num w:numId="13" w16cid:durableId="1851021089">
    <w:abstractNumId w:val="5"/>
  </w:num>
  <w:num w:numId="14" w16cid:durableId="635643355">
    <w:abstractNumId w:val="4"/>
  </w:num>
  <w:num w:numId="15" w16cid:durableId="6196492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33A"/>
    <w:rsid w:val="00055B72"/>
    <w:rsid w:val="00060042"/>
    <w:rsid w:val="00064D4C"/>
    <w:rsid w:val="00067684"/>
    <w:rsid w:val="0008007C"/>
    <w:rsid w:val="0008685D"/>
    <w:rsid w:val="00112FD7"/>
    <w:rsid w:val="001139BE"/>
    <w:rsid w:val="001253DD"/>
    <w:rsid w:val="00150ABD"/>
    <w:rsid w:val="00155B5A"/>
    <w:rsid w:val="00170A8E"/>
    <w:rsid w:val="001A29BF"/>
    <w:rsid w:val="001E7AA0"/>
    <w:rsid w:val="00222466"/>
    <w:rsid w:val="00233382"/>
    <w:rsid w:val="00236632"/>
    <w:rsid w:val="002430B7"/>
    <w:rsid w:val="0029260E"/>
    <w:rsid w:val="002B4549"/>
    <w:rsid w:val="002B5DB3"/>
    <w:rsid w:val="002B7979"/>
    <w:rsid w:val="002D4BE0"/>
    <w:rsid w:val="00310F17"/>
    <w:rsid w:val="003326CB"/>
    <w:rsid w:val="003476FF"/>
    <w:rsid w:val="00362DDC"/>
    <w:rsid w:val="00376291"/>
    <w:rsid w:val="003763B9"/>
    <w:rsid w:val="00380FD1"/>
    <w:rsid w:val="00383D02"/>
    <w:rsid w:val="00384CE1"/>
    <w:rsid w:val="0038557F"/>
    <w:rsid w:val="003C5FDD"/>
    <w:rsid w:val="00406984"/>
    <w:rsid w:val="00461D8A"/>
    <w:rsid w:val="004E158A"/>
    <w:rsid w:val="00506ECB"/>
    <w:rsid w:val="00545673"/>
    <w:rsid w:val="005471D7"/>
    <w:rsid w:val="00565C77"/>
    <w:rsid w:val="0056708E"/>
    <w:rsid w:val="005801E5"/>
    <w:rsid w:val="0058693B"/>
    <w:rsid w:val="00590471"/>
    <w:rsid w:val="005D01FA"/>
    <w:rsid w:val="005D45DC"/>
    <w:rsid w:val="005F3231"/>
    <w:rsid w:val="0066170F"/>
    <w:rsid w:val="006716D8"/>
    <w:rsid w:val="006920F0"/>
    <w:rsid w:val="006C020C"/>
    <w:rsid w:val="006C1A28"/>
    <w:rsid w:val="006C3F5C"/>
    <w:rsid w:val="006D79A8"/>
    <w:rsid w:val="006E3800"/>
    <w:rsid w:val="00752B9D"/>
    <w:rsid w:val="007575B6"/>
    <w:rsid w:val="00785B2E"/>
    <w:rsid w:val="007C367F"/>
    <w:rsid w:val="007E69A0"/>
    <w:rsid w:val="007F5B63"/>
    <w:rsid w:val="00803A0A"/>
    <w:rsid w:val="00846CB9"/>
    <w:rsid w:val="00870DC0"/>
    <w:rsid w:val="008A1E6E"/>
    <w:rsid w:val="008B108C"/>
    <w:rsid w:val="008C2CFC"/>
    <w:rsid w:val="008C325E"/>
    <w:rsid w:val="0092374D"/>
    <w:rsid w:val="00933840"/>
    <w:rsid w:val="009475DC"/>
    <w:rsid w:val="00967B93"/>
    <w:rsid w:val="0099133A"/>
    <w:rsid w:val="009B591F"/>
    <w:rsid w:val="00A264C7"/>
    <w:rsid w:val="00A31B16"/>
    <w:rsid w:val="00A3262A"/>
    <w:rsid w:val="00A41B6F"/>
    <w:rsid w:val="00AC6124"/>
    <w:rsid w:val="00AE68A8"/>
    <w:rsid w:val="00B30C17"/>
    <w:rsid w:val="00B50D01"/>
    <w:rsid w:val="00B6466C"/>
    <w:rsid w:val="00B76CDA"/>
    <w:rsid w:val="00BA2C43"/>
    <w:rsid w:val="00BD3145"/>
    <w:rsid w:val="00C14078"/>
    <w:rsid w:val="00C174EF"/>
    <w:rsid w:val="00C61024"/>
    <w:rsid w:val="00C83A18"/>
    <w:rsid w:val="00C93CB8"/>
    <w:rsid w:val="00CA3955"/>
    <w:rsid w:val="00CB18E1"/>
    <w:rsid w:val="00CC1E8B"/>
    <w:rsid w:val="00CD2321"/>
    <w:rsid w:val="00CE1DA9"/>
    <w:rsid w:val="00CE1E3D"/>
    <w:rsid w:val="00D053FA"/>
    <w:rsid w:val="00D26515"/>
    <w:rsid w:val="00D5300D"/>
    <w:rsid w:val="00D90CC9"/>
    <w:rsid w:val="00D93209"/>
    <w:rsid w:val="00D96DB5"/>
    <w:rsid w:val="00DE726D"/>
    <w:rsid w:val="00E26AED"/>
    <w:rsid w:val="00E31382"/>
    <w:rsid w:val="00E42431"/>
    <w:rsid w:val="00E73AB8"/>
    <w:rsid w:val="00E77B5E"/>
    <w:rsid w:val="00E90A60"/>
    <w:rsid w:val="00ED47F7"/>
    <w:rsid w:val="00EE7E09"/>
    <w:rsid w:val="00EF5797"/>
    <w:rsid w:val="00F0223C"/>
    <w:rsid w:val="00F158F2"/>
    <w:rsid w:val="00F2767F"/>
    <w:rsid w:val="00F3235D"/>
    <w:rsid w:val="00F509FC"/>
    <w:rsid w:val="00F73866"/>
    <w:rsid w:val="00F878BD"/>
    <w:rsid w:val="00F92B23"/>
    <w:rsid w:val="00FE7401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671C6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sk-SK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uiPriority w:val="1"/>
    <w:qFormat/>
    <w:rsid w:val="002B7979"/>
    <w:rPr>
      <w:rFonts w:ascii="Calibri" w:hAnsi="Calibri" w:cs="Calibri"/>
    </w:rPr>
  </w:style>
  <w:style w:type="paragraph" w:styleId="Nadpis1">
    <w:name w:val="heading 1"/>
    <w:basedOn w:val="Normlny"/>
    <w:next w:val="Normlny"/>
    <w:link w:val="Nadpis1Char"/>
    <w:uiPriority w:val="9"/>
    <w:qFormat/>
    <w:rsid w:val="002B7979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rsid w:val="002B7979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B7979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2B7979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2B7979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2B7979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2B7979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2B7979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2B7979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uiPriority w:val="1"/>
    <w:semiHidden/>
    <w:qFormat/>
    <w:rsid w:val="002B7979"/>
    <w:rPr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semiHidden/>
    <w:rsid w:val="002B7979"/>
    <w:rPr>
      <w:rFonts w:ascii="Calibri" w:hAnsi="Calibri" w:cs="Calibri"/>
      <w:sz w:val="20"/>
      <w:szCs w:val="20"/>
    </w:rPr>
  </w:style>
  <w:style w:type="character" w:customStyle="1" w:styleId="Nadpis1Char">
    <w:name w:val="Nadpis 1 Char"/>
    <w:basedOn w:val="Predvolenpsmoodseku"/>
    <w:link w:val="Nadpis1"/>
    <w:uiPriority w:val="9"/>
    <w:rsid w:val="002B7979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Odsekzoznamu">
    <w:name w:val="List Paragraph"/>
    <w:basedOn w:val="Zkladntext"/>
    <w:uiPriority w:val="1"/>
    <w:semiHidden/>
    <w:qFormat/>
    <w:rsid w:val="002B7979"/>
    <w:pPr>
      <w:numPr>
        <w:numId w:val="2"/>
      </w:numPr>
      <w:spacing w:after="120"/>
    </w:pPr>
    <w:rPr>
      <w:szCs w:val="24"/>
    </w:rPr>
  </w:style>
  <w:style w:type="paragraph" w:customStyle="1" w:styleId="Odsektabuky">
    <w:name w:val="Odsek tabuľky"/>
    <w:basedOn w:val="Normlny"/>
    <w:uiPriority w:val="1"/>
    <w:semiHidden/>
    <w:rsid w:val="002B7979"/>
    <w:rPr>
      <w:rFonts w:ascii="Times New Roman" w:hAnsi="Times New Roman"/>
      <w:sz w:val="24"/>
      <w:szCs w:val="24"/>
    </w:rPr>
  </w:style>
  <w:style w:type="paragraph" w:styleId="Hlavika">
    <w:name w:val="header"/>
    <w:basedOn w:val="Normlny"/>
    <w:link w:val="Hlavik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B7979"/>
    <w:rPr>
      <w:rFonts w:ascii="Calibri" w:hAnsi="Calibri" w:cs="Calibri"/>
    </w:rPr>
  </w:style>
  <w:style w:type="paragraph" w:styleId="Pta">
    <w:name w:val="footer"/>
    <w:basedOn w:val="Normlny"/>
    <w:link w:val="PtaChar"/>
    <w:uiPriority w:val="99"/>
    <w:semiHidden/>
    <w:rsid w:val="002B7979"/>
    <w:pPr>
      <w:tabs>
        <w:tab w:val="center" w:pos="4680"/>
        <w:tab w:val="right" w:pos="9360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2B7979"/>
    <w:rPr>
      <w:rFonts w:ascii="Calibri" w:hAnsi="Calibri" w:cs="Calibri"/>
    </w:rPr>
  </w:style>
  <w:style w:type="table" w:styleId="Mriekatabuky">
    <w:name w:val="Table Grid"/>
    <w:basedOn w:val="Normlnatabuka"/>
    <w:uiPriority w:val="39"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ov">
    <w:name w:val="Title"/>
    <w:basedOn w:val="Normlny"/>
    <w:next w:val="Normlny"/>
    <w:link w:val="NzovChar"/>
    <w:uiPriority w:val="10"/>
    <w:qFormat/>
    <w:rsid w:val="002B7979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NzovChar">
    <w:name w:val="Názov Char"/>
    <w:basedOn w:val="Predvolenpsmoodseku"/>
    <w:link w:val="Nzov"/>
    <w:uiPriority w:val="10"/>
    <w:rsid w:val="002B7979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cie">
    <w:name w:val="Informácie"/>
    <w:basedOn w:val="Zkladntext"/>
    <w:uiPriority w:val="1"/>
    <w:qFormat/>
    <w:rsid w:val="002B7979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tumy">
    <w:name w:val="Dátumy"/>
    <w:basedOn w:val="Zkladntext"/>
    <w:uiPriority w:val="1"/>
    <w:semiHidden/>
    <w:qFormat/>
    <w:rsid w:val="002B7979"/>
    <w:pPr>
      <w:kinsoku w:val="0"/>
      <w:overflowPunct w:val="0"/>
    </w:pPr>
    <w:rPr>
      <w:b/>
      <w:color w:val="000000" w:themeColor="text1"/>
      <w:sz w:val="18"/>
    </w:rPr>
  </w:style>
  <w:style w:type="character" w:styleId="Vrazn">
    <w:name w:val="Strong"/>
    <w:basedOn w:val="Predvolenpsmoodseku"/>
    <w:uiPriority w:val="22"/>
    <w:semiHidden/>
    <w:qFormat/>
    <w:rsid w:val="002B7979"/>
    <w:rPr>
      <w:rFonts w:ascii="Calibri" w:hAnsi="Calibri" w:cs="Calibri"/>
      <w:b/>
      <w:bCs/>
      <w:color w:val="666666" w:themeColor="accent4"/>
    </w:rPr>
  </w:style>
  <w:style w:type="character" w:styleId="Zstupntext">
    <w:name w:val="Placeholder Text"/>
    <w:basedOn w:val="Predvolenpsmoodseku"/>
    <w:uiPriority w:val="99"/>
    <w:semiHidden/>
    <w:rsid w:val="002B7979"/>
    <w:rPr>
      <w:rFonts w:ascii="Calibri" w:hAnsi="Calibri" w:cs="Calibri"/>
      <w:color w:val="808080"/>
    </w:rPr>
  </w:style>
  <w:style w:type="paragraph" w:styleId="Dtum">
    <w:name w:val="Date"/>
    <w:basedOn w:val="Normlny"/>
    <w:next w:val="Normlny"/>
    <w:link w:val="DtumChar"/>
    <w:uiPriority w:val="99"/>
    <w:rsid w:val="002B7979"/>
    <w:pPr>
      <w:spacing w:line="480" w:lineRule="auto"/>
    </w:pPr>
  </w:style>
  <w:style w:type="character" w:customStyle="1" w:styleId="DtumChar">
    <w:name w:val="Dátum Char"/>
    <w:basedOn w:val="Predvolenpsmoodseku"/>
    <w:link w:val="Dtum"/>
    <w:uiPriority w:val="99"/>
    <w:rsid w:val="002B7979"/>
    <w:rPr>
      <w:rFonts w:ascii="Calibri" w:hAnsi="Calibri" w:cs="Calibri"/>
    </w:rPr>
  </w:style>
  <w:style w:type="paragraph" w:styleId="Bezriadkovania">
    <w:name w:val="No Spacing"/>
    <w:basedOn w:val="Normlny"/>
    <w:uiPriority w:val="1"/>
    <w:rsid w:val="002B7979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lny"/>
    <w:link w:val="Znakkontaktu"/>
    <w:uiPriority w:val="1"/>
    <w:qFormat/>
    <w:rsid w:val="002B7979"/>
    <w:pPr>
      <w:spacing w:after="0"/>
    </w:pPr>
  </w:style>
  <w:style w:type="paragraph" w:styleId="Zver">
    <w:name w:val="Closing"/>
    <w:basedOn w:val="Normlny"/>
    <w:link w:val="ZverChar"/>
    <w:uiPriority w:val="99"/>
    <w:qFormat/>
    <w:rsid w:val="002B7979"/>
    <w:pPr>
      <w:spacing w:before="480" w:after="0"/>
    </w:pPr>
  </w:style>
  <w:style w:type="character" w:customStyle="1" w:styleId="Znakkontaktu">
    <w:name w:val="Znak kontaktu"/>
    <w:basedOn w:val="Predvolenpsmoodseku"/>
    <w:link w:val="Kontakt"/>
    <w:uiPriority w:val="1"/>
    <w:rsid w:val="002B7979"/>
    <w:rPr>
      <w:rFonts w:ascii="Calibri" w:hAnsi="Calibri" w:cs="Calibri"/>
    </w:rPr>
  </w:style>
  <w:style w:type="character" w:customStyle="1" w:styleId="ZverChar">
    <w:name w:val="Záver Char"/>
    <w:basedOn w:val="Predvolenpsmoodseku"/>
    <w:link w:val="Zver"/>
    <w:uiPriority w:val="99"/>
    <w:rsid w:val="002B7979"/>
    <w:rPr>
      <w:rFonts w:ascii="Calibri" w:hAnsi="Calibri" w:cs="Calibri"/>
    </w:rPr>
  </w:style>
  <w:style w:type="character" w:customStyle="1" w:styleId="Zmienka1">
    <w:name w:val="Zmienka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2B7979"/>
    <w:pPr>
      <w:numPr>
        <w:numId w:val="3"/>
      </w:numPr>
    </w:pPr>
  </w:style>
  <w:style w:type="numbering" w:styleId="1ai">
    <w:name w:val="Outline List 1"/>
    <w:basedOn w:val="Bezzoznamu"/>
    <w:uiPriority w:val="99"/>
    <w:semiHidden/>
    <w:unhideWhenUsed/>
    <w:rsid w:val="002B7979"/>
    <w:pPr>
      <w:numPr>
        <w:numId w:val="4"/>
      </w:numPr>
    </w:pPr>
  </w:style>
  <w:style w:type="character" w:styleId="KdHTML">
    <w:name w:val="HTML Code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2B7979"/>
    <w:pPr>
      <w:spacing w:after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2B7979"/>
    <w:rPr>
      <w:rFonts w:ascii="Calibri" w:hAnsi="Calibri" w:cs="Calibri"/>
      <w:i/>
      <w:iCs/>
    </w:rPr>
  </w:style>
  <w:style w:type="character" w:styleId="DefinciaHTML">
    <w:name w:val="HTML Definition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2B7979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2B7979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2B7979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B7979"/>
    <w:pPr>
      <w:spacing w:after="0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Obsah1">
    <w:name w:val="toc 1"/>
    <w:basedOn w:val="Normlny"/>
    <w:next w:val="Normlny"/>
    <w:autoRedefine/>
    <w:uiPriority w:val="39"/>
    <w:semiHidden/>
    <w:unhideWhenUsed/>
    <w:rsid w:val="002B7979"/>
    <w:pPr>
      <w:spacing w:after="100"/>
    </w:pPr>
  </w:style>
  <w:style w:type="paragraph" w:styleId="Obsah2">
    <w:name w:val="toc 2"/>
    <w:basedOn w:val="Normlny"/>
    <w:next w:val="Normlny"/>
    <w:autoRedefine/>
    <w:uiPriority w:val="39"/>
    <w:semiHidden/>
    <w:unhideWhenUsed/>
    <w:rsid w:val="002B7979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semiHidden/>
    <w:unhideWhenUsed/>
    <w:rsid w:val="002B7979"/>
    <w:pPr>
      <w:spacing w:after="100"/>
      <w:ind w:left="440"/>
    </w:pPr>
  </w:style>
  <w:style w:type="paragraph" w:styleId="Obsah4">
    <w:name w:val="toc 4"/>
    <w:basedOn w:val="Normlny"/>
    <w:next w:val="Normlny"/>
    <w:autoRedefine/>
    <w:uiPriority w:val="39"/>
    <w:semiHidden/>
    <w:unhideWhenUsed/>
    <w:rsid w:val="002B7979"/>
    <w:pPr>
      <w:spacing w:after="100"/>
      <w:ind w:left="660"/>
    </w:pPr>
  </w:style>
  <w:style w:type="paragraph" w:styleId="Obsah5">
    <w:name w:val="toc 5"/>
    <w:basedOn w:val="Normlny"/>
    <w:next w:val="Normlny"/>
    <w:autoRedefine/>
    <w:uiPriority w:val="39"/>
    <w:semiHidden/>
    <w:unhideWhenUsed/>
    <w:rsid w:val="002B7979"/>
    <w:pPr>
      <w:spacing w:after="100"/>
      <w:ind w:left="880"/>
    </w:pPr>
  </w:style>
  <w:style w:type="paragraph" w:styleId="Obsah6">
    <w:name w:val="toc 6"/>
    <w:basedOn w:val="Normlny"/>
    <w:next w:val="Normlny"/>
    <w:autoRedefine/>
    <w:uiPriority w:val="39"/>
    <w:semiHidden/>
    <w:unhideWhenUsed/>
    <w:rsid w:val="002B7979"/>
    <w:pPr>
      <w:spacing w:after="100"/>
      <w:ind w:left="1100"/>
    </w:pPr>
  </w:style>
  <w:style w:type="paragraph" w:styleId="Obsah7">
    <w:name w:val="toc 7"/>
    <w:basedOn w:val="Normlny"/>
    <w:next w:val="Normlny"/>
    <w:autoRedefine/>
    <w:uiPriority w:val="39"/>
    <w:semiHidden/>
    <w:unhideWhenUsed/>
    <w:rsid w:val="002B7979"/>
    <w:pPr>
      <w:spacing w:after="100"/>
      <w:ind w:left="1320"/>
    </w:pPr>
  </w:style>
  <w:style w:type="paragraph" w:styleId="Obsah8">
    <w:name w:val="toc 8"/>
    <w:basedOn w:val="Normlny"/>
    <w:next w:val="Normlny"/>
    <w:autoRedefine/>
    <w:uiPriority w:val="39"/>
    <w:semiHidden/>
    <w:unhideWhenUsed/>
    <w:rsid w:val="002B7979"/>
    <w:pPr>
      <w:spacing w:after="100"/>
      <w:ind w:left="1540"/>
    </w:pPr>
  </w:style>
  <w:style w:type="paragraph" w:styleId="Obsah9">
    <w:name w:val="toc 9"/>
    <w:basedOn w:val="Normlny"/>
    <w:next w:val="Normlny"/>
    <w:autoRedefine/>
    <w:uiPriority w:val="39"/>
    <w:semiHidden/>
    <w:unhideWhenUsed/>
    <w:rsid w:val="002B7979"/>
    <w:pPr>
      <w:spacing w:after="100"/>
      <w:ind w:left="17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2B7979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rsid w:val="002B7979"/>
    <w:rPr>
      <w:rFonts w:ascii="Calibri" w:hAnsi="Calibri" w:cs="Calibri"/>
      <w:smallCaps/>
      <w:color w:val="5A5A5A" w:themeColor="text1" w:themeTint="A5"/>
    </w:rPr>
  </w:style>
  <w:style w:type="character" w:styleId="Jemnzvraznenie">
    <w:name w:val="Subtle Emphasis"/>
    <w:basedOn w:val="Predvolenpsmoodseku"/>
    <w:uiPriority w:val="1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table" w:styleId="Profesionlnatabuka">
    <w:name w:val="Table Professional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2B7979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2B7979"/>
  </w:style>
  <w:style w:type="character" w:styleId="Nzovknihy">
    <w:name w:val="Book Title"/>
    <w:basedOn w:val="Predvolenpsmoodseku"/>
    <w:uiPriority w:val="33"/>
    <w:semiHidden/>
    <w:rsid w:val="002B7979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Predvolenpsmoodseku"/>
    <w:uiPriority w:val="99"/>
    <w:semiHidden/>
    <w:unhideWhenUsed/>
    <w:rsid w:val="002B7979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2B79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2B7979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ntabuka">
    <w:name w:val="Table Elegant"/>
    <w:basedOn w:val="Normlnatabuka"/>
    <w:uiPriority w:val="99"/>
    <w:semiHidden/>
    <w:unhideWhenUsed/>
    <w:rsid w:val="002B79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2B7979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2B7979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2B7979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2B7979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2B7979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2B79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2B79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2B79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2B7979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2B7979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2B7979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2B7979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2B7979"/>
    <w:pPr>
      <w:spacing w:after="120"/>
      <w:ind w:left="1800"/>
      <w:contextualSpacing/>
    </w:pPr>
  </w:style>
  <w:style w:type="paragraph" w:styleId="slovanzoznam">
    <w:name w:val="List Number"/>
    <w:basedOn w:val="Normlny"/>
    <w:uiPriority w:val="99"/>
    <w:semiHidden/>
    <w:unhideWhenUsed/>
    <w:rsid w:val="002B7979"/>
    <w:pPr>
      <w:numPr>
        <w:numId w:val="5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2B7979"/>
    <w:pPr>
      <w:numPr>
        <w:numId w:val="6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2B7979"/>
    <w:pPr>
      <w:numPr>
        <w:numId w:val="7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2B7979"/>
    <w:pPr>
      <w:numPr>
        <w:numId w:val="8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2B7979"/>
    <w:pPr>
      <w:numPr>
        <w:numId w:val="9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2B7979"/>
    <w:pPr>
      <w:numPr>
        <w:numId w:val="10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2B7979"/>
    <w:pPr>
      <w:numPr>
        <w:numId w:val="11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2B7979"/>
    <w:pPr>
      <w:numPr>
        <w:numId w:val="12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2B7979"/>
    <w:pPr>
      <w:numPr>
        <w:numId w:val="13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2B7979"/>
    <w:pPr>
      <w:numPr>
        <w:numId w:val="14"/>
      </w:numPr>
      <w:contextualSpacing/>
    </w:pPr>
  </w:style>
  <w:style w:type="paragraph" w:styleId="Podtitul">
    <w:name w:val="Subtitle"/>
    <w:basedOn w:val="Normlny"/>
    <w:next w:val="Normlny"/>
    <w:link w:val="PodtitulChar"/>
    <w:uiPriority w:val="11"/>
    <w:semiHidden/>
    <w:rsid w:val="002B797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semiHidden/>
    <w:rsid w:val="002B7979"/>
    <w:rPr>
      <w:rFonts w:ascii="Calibri" w:hAnsi="Calibri" w:cs="Calibri"/>
      <w:color w:val="5A5A5A" w:themeColor="text1" w:themeTint="A5"/>
      <w:spacing w:val="15"/>
    </w:rPr>
  </w:style>
  <w:style w:type="table" w:styleId="Klasicktabuka1">
    <w:name w:val="Table Classic 1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2B79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2B79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2B7979"/>
    <w:pPr>
      <w:spacing w:after="0"/>
    </w:pPr>
  </w:style>
  <w:style w:type="paragraph" w:styleId="Textmakra">
    <w:name w:val="macro"/>
    <w:link w:val="TextmakraChar"/>
    <w:uiPriority w:val="99"/>
    <w:semiHidden/>
    <w:unhideWhenUsed/>
    <w:rsid w:val="002B79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2B7979"/>
    <w:rPr>
      <w:rFonts w:ascii="Consolas" w:hAnsi="Consolas" w:cs="Calibri"/>
      <w:sz w:val="20"/>
      <w:szCs w:val="20"/>
    </w:rPr>
  </w:style>
  <w:style w:type="paragraph" w:styleId="Spiatonadresanaoblke">
    <w:name w:val="envelope return"/>
    <w:basedOn w:val="Normlny"/>
    <w:uiPriority w:val="99"/>
    <w:semiHidden/>
    <w:unhideWhenUsed/>
    <w:rsid w:val="002B7979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2B7979"/>
    <w:pPr>
      <w:spacing w:after="0"/>
      <w:ind w:left="220" w:hanging="220"/>
    </w:pPr>
  </w:style>
  <w:style w:type="paragraph" w:styleId="Hlavikazoznamucitci">
    <w:name w:val="toa heading"/>
    <w:basedOn w:val="Normlny"/>
    <w:next w:val="Normlny"/>
    <w:uiPriority w:val="99"/>
    <w:semiHidden/>
    <w:unhideWhenUsed/>
    <w:rsid w:val="002B7979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rsid w:val="002B797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2B7979"/>
    <w:rPr>
      <w:rFonts w:ascii="Calibri" w:hAnsi="Calibri" w:cs="Calibri"/>
      <w:i/>
      <w:iCs/>
      <w:color w:val="404040" w:themeColor="text1" w:themeTint="BF"/>
    </w:rPr>
  </w:style>
  <w:style w:type="character" w:styleId="Zvraznenie">
    <w:name w:val="Emphasis"/>
    <w:basedOn w:val="Predvolenpsmoodseku"/>
    <w:uiPriority w:val="20"/>
    <w:semiHidden/>
    <w:rsid w:val="002B7979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2B79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2B79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2B79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B7979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B7979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B7979"/>
    <w:rPr>
      <w:rFonts w:ascii="Calibri" w:hAnsi="Calibri" w:cs="Calibri"/>
      <w:b/>
      <w:bCs/>
      <w:sz w:val="20"/>
      <w:szCs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2B7979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paragraph" w:styleId="Adresanaoblke">
    <w:name w:val="envelope address"/>
    <w:basedOn w:val="Normlny"/>
    <w:uiPriority w:val="99"/>
    <w:semiHidden/>
    <w:unhideWhenUsed/>
    <w:rsid w:val="002B7979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2B7979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2B7979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2B7979"/>
    <w:rPr>
      <w:rFonts w:ascii="Microsoft YaHei UI" w:eastAsia="Microsoft YaHei UI" w:hAnsi="Microsoft YaHei UI" w:cs="Calibri"/>
      <w:sz w:val="18"/>
      <w:szCs w:val="1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2B7979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2B7979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2B7979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2B7979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2B7979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2B7979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lnokalebosekcia">
    <w:name w:val="Outline List 3"/>
    <w:basedOn w:val="Bezzoznamu"/>
    <w:uiPriority w:val="99"/>
    <w:semiHidden/>
    <w:unhideWhenUsed/>
    <w:rsid w:val="002B7979"/>
    <w:pPr>
      <w:numPr>
        <w:numId w:val="15"/>
      </w:numPr>
    </w:pPr>
  </w:style>
  <w:style w:type="table" w:styleId="Obyajntabuka1">
    <w:name w:val="Plain Table 1"/>
    <w:basedOn w:val="Normlnatabuka"/>
    <w:uiPriority w:val="41"/>
    <w:rsid w:val="002B7979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2B797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2B7979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Zvraznenodkaz">
    <w:name w:val="Intense Reference"/>
    <w:basedOn w:val="Predvolenpsmoodseku"/>
    <w:uiPriority w:val="32"/>
    <w:semiHidden/>
    <w:rsid w:val="002B7979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rsid w:val="002B797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2B7979"/>
    <w:rPr>
      <w:rFonts w:ascii="Calibri" w:hAnsi="Calibri" w:cs="Calibri"/>
      <w:i/>
      <w:iCs/>
      <w:color w:val="2C567A" w:themeColor="accent1"/>
    </w:rPr>
  </w:style>
  <w:style w:type="character" w:styleId="Intenzvnezvraznenie">
    <w:name w:val="Intense Emphasis"/>
    <w:basedOn w:val="Predvolenpsmoodseku"/>
    <w:uiPriority w:val="21"/>
    <w:semiHidden/>
    <w:rsid w:val="002B7979"/>
    <w:rPr>
      <w:rFonts w:ascii="Calibri" w:hAnsi="Calibri" w:cs="Calibri"/>
      <w:i/>
      <w:iCs/>
      <w:color w:val="2C567A" w:themeColor="accent1"/>
    </w:rPr>
  </w:style>
  <w:style w:type="paragraph" w:styleId="Normlnywebov">
    <w:name w:val="Normal (Web)"/>
    <w:basedOn w:val="Normlny"/>
    <w:uiPriority w:val="99"/>
    <w:semiHidden/>
    <w:unhideWhenUsed/>
    <w:rsid w:val="002B7979"/>
    <w:rPr>
      <w:rFonts w:ascii="Times New Roman" w:hAnsi="Times New Roman"/>
      <w:sz w:val="24"/>
      <w:szCs w:val="24"/>
    </w:rPr>
  </w:style>
  <w:style w:type="character" w:customStyle="1" w:styleId="Inteligentnhypertextovprepojenie1">
    <w:name w:val="Inteligentné hypertextové prepojenie1"/>
    <w:basedOn w:val="Predvolenpsmoodseku"/>
    <w:uiPriority w:val="99"/>
    <w:semiHidden/>
    <w:unhideWhenUsed/>
    <w:rsid w:val="002B7979"/>
    <w:rPr>
      <w:rFonts w:ascii="Calibri" w:hAnsi="Calibri" w:cs="Calibri"/>
      <w:u w:val="dotted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B7979"/>
    <w:rPr>
      <w:rFonts w:ascii="Calibri" w:hAnsi="Calibri" w:cs="Calibri"/>
      <w:color w:val="605E5C"/>
      <w:shd w:val="clear" w:color="auto" w:fill="E1DFDD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2B7979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2B7979"/>
    <w:rPr>
      <w:rFonts w:ascii="Calibri" w:hAnsi="Calibri" w:cs="Calibri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2B7979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2B7979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2B7979"/>
    <w:rPr>
      <w:rFonts w:ascii="Calibri" w:hAnsi="Calibri" w:cs="Calibri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B7979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B7979"/>
    <w:rPr>
      <w:rFonts w:ascii="Calibri" w:hAnsi="Calibri" w:cs="Calibri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B7979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2B7979"/>
    <w:rPr>
      <w:rFonts w:ascii="Calibri" w:hAnsi="Calibri" w:cs="Calibri"/>
      <w:sz w:val="16"/>
      <w:szCs w:val="16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2B7979"/>
    <w:pPr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2B7979"/>
    <w:rPr>
      <w:rFonts w:ascii="Calibri" w:hAnsi="Calibri" w:cs="Calibri"/>
      <w:sz w:val="20"/>
      <w:szCs w:val="20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2B7979"/>
    <w:pPr>
      <w:spacing w:after="22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2B7979"/>
    <w:rPr>
      <w:rFonts w:ascii="Calibri" w:hAnsi="Calibri" w:cs="Calibri"/>
    </w:rPr>
  </w:style>
  <w:style w:type="paragraph" w:styleId="Normlnysozarkami">
    <w:name w:val="Normal Indent"/>
    <w:basedOn w:val="Normlny"/>
    <w:uiPriority w:val="99"/>
    <w:semiHidden/>
    <w:unhideWhenUsed/>
    <w:rsid w:val="002B7979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2B7979"/>
    <w:pPr>
      <w:spacing w:after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2B7979"/>
    <w:rPr>
      <w:rFonts w:ascii="Calibri" w:hAnsi="Calibri" w:cs="Calibri"/>
    </w:rPr>
  </w:style>
  <w:style w:type="table" w:styleId="Moderntabuka">
    <w:name w:val="Table Contemporary"/>
    <w:basedOn w:val="Normlnatabuka"/>
    <w:uiPriority w:val="99"/>
    <w:semiHidden/>
    <w:unhideWhenUsed/>
    <w:rsid w:val="002B79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2B7979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2B7979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2B7979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2">
    <w:name w:val="List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3">
    <w:name w:val="List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2B7979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2B7979"/>
    <w:pPr>
      <w:spacing w:after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2B7979"/>
    <w:rPr>
      <w:rFonts w:ascii="Calibri" w:hAnsi="Calibri" w:cs="Calibri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2B7979"/>
  </w:style>
  <w:style w:type="character" w:customStyle="1" w:styleId="OslovenieChar">
    <w:name w:val="Oslovenie Char"/>
    <w:basedOn w:val="Predvolenpsmoodseku"/>
    <w:link w:val="Oslovenie"/>
    <w:uiPriority w:val="99"/>
    <w:semiHidden/>
    <w:rsid w:val="002B7979"/>
    <w:rPr>
      <w:rFonts w:ascii="Calibri" w:hAnsi="Calibri" w:cs="Calibri"/>
    </w:rPr>
  </w:style>
  <w:style w:type="table" w:styleId="Stpcetabuky1">
    <w:name w:val="Table Columns 1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2B79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2B79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2B79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2B79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2B7979"/>
    <w:pPr>
      <w:spacing w:after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2B7979"/>
    <w:rPr>
      <w:rFonts w:ascii="Calibri" w:hAnsi="Calibri" w:cs="Calibri"/>
    </w:rPr>
  </w:style>
  <w:style w:type="table" w:styleId="Jednoduchtabuka1">
    <w:name w:val="Table Simple 1"/>
    <w:basedOn w:val="Normlnatabuka"/>
    <w:uiPriority w:val="99"/>
    <w:semiHidden/>
    <w:unhideWhenUsed/>
    <w:rsid w:val="002B79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2B79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2B79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2B79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2B7979"/>
    <w:pPr>
      <w:spacing w:after="0"/>
      <w:ind w:left="220" w:hanging="2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2B7979"/>
    <w:pPr>
      <w:spacing w:after="0"/>
      <w:ind w:left="440" w:hanging="2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2B7979"/>
    <w:pPr>
      <w:spacing w:after="0"/>
      <w:ind w:left="660" w:hanging="2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2B7979"/>
    <w:pPr>
      <w:spacing w:after="0"/>
      <w:ind w:left="880" w:hanging="2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2B7979"/>
    <w:pPr>
      <w:spacing w:after="0"/>
      <w:ind w:left="1100" w:hanging="2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2B7979"/>
    <w:pPr>
      <w:spacing w:after="0"/>
      <w:ind w:left="1320" w:hanging="2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2B7979"/>
    <w:pPr>
      <w:spacing w:after="0"/>
      <w:ind w:left="1540" w:hanging="2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2B7979"/>
    <w:pPr>
      <w:spacing w:after="0"/>
      <w:ind w:left="1760" w:hanging="2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2B7979"/>
    <w:pPr>
      <w:spacing w:after="0"/>
      <w:ind w:left="1980" w:hanging="2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2B7979"/>
    <w:rPr>
      <w:rFonts w:ascii="Corbel" w:eastAsiaTheme="majorEastAsia" w:hAnsi="Corbel" w:cstheme="majorBidi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2B7979"/>
    <w:pPr>
      <w:spacing w:after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2B7979"/>
    <w:rPr>
      <w:rFonts w:ascii="Consolas" w:hAnsi="Consolas" w:cs="Calibri"/>
      <w:sz w:val="21"/>
      <w:szCs w:val="21"/>
    </w:rPr>
  </w:style>
  <w:style w:type="table" w:styleId="Mriekatabuky1">
    <w:name w:val="Table Grid 1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2B79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2B79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2B79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2B79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2B79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2B79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2B7979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2B7979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2B7979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3">
    <w:name w:val="Grid Table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2B7979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2B797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2B7979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2B7979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2B7979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2B7979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2B7979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2B7979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2B7979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2B79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2B79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2B79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2B7979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B7979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B7979"/>
    <w:rPr>
      <w:rFonts w:ascii="Calibri" w:hAnsi="Calibri" w:cs="Calibri"/>
      <w:sz w:val="20"/>
      <w:szCs w:val="20"/>
    </w:rPr>
  </w:style>
  <w:style w:type="character" w:styleId="sloriadka">
    <w:name w:val="lin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2B79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2B79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2B79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2B7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uitHypertextovPrepojenie">
    <w:name w:val="FollowedHyperlink"/>
    <w:basedOn w:val="Predvolenpsmoodseku"/>
    <w:uiPriority w:val="99"/>
    <w:semiHidden/>
    <w:unhideWhenUsed/>
    <w:rsid w:val="002B7979"/>
    <w:rPr>
      <w:rFonts w:ascii="Calibri" w:hAnsi="Calibri" w:cs="Calibri"/>
      <w:color w:val="954F72" w:themeColor="followedHyperlink"/>
      <w:u w:val="single"/>
    </w:rPr>
  </w:style>
  <w:style w:type="character" w:styleId="Hypertextovprepojenie">
    <w:name w:val="Hyperlink"/>
    <w:basedOn w:val="Predvolenpsmoodseku"/>
    <w:unhideWhenUsed/>
    <w:rsid w:val="002B7979"/>
    <w:rPr>
      <w:rFonts w:ascii="Calibri" w:hAnsi="Calibri" w:cs="Calibri"/>
      <w:color w:val="0563C1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2B7979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2B7979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D530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erticom@certicom.e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ia.novacekova\AppData\Roaming\Microsoft\Templates\Motiva&#269;n&#253;%20list%20s%20modr&#253;mi%20kruhmi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9AA8EF-1A29-488D-98CD-726267AC0D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C:\Users\viktoria.novacekova\AppData\Roaming\Microsoft\Templates\Motivačný list s modrými kruhmi.dotx</Template>
  <TotalTime>0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2025-07-16T06:04:00Z</dcterms:created>
  <dcterms:modified xsi:type="dcterms:W3CDTF">2026-03-19T09:46:00Z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